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D48EC" w14:textId="77777777" w:rsidR="00E10FDE" w:rsidRPr="00224ABB" w:rsidRDefault="008C6672" w:rsidP="00224ABB">
      <w:pPr>
        <w:pStyle w:val="Title"/>
      </w:pPr>
      <w:r w:rsidRPr="00224ABB">
        <w:t>TRANSPORTLĪDZEKĻA PATAPINĀJUMA</w:t>
      </w:r>
      <w:r w:rsidR="00E10FDE" w:rsidRPr="00224ABB">
        <w:t xml:space="preserve"> </w:t>
      </w:r>
      <w:smartTag w:uri="schemas-tilde-lv/tildestengine" w:element="veidnes">
        <w:smartTagPr>
          <w:attr w:name="text" w:val="līgums"/>
          <w:attr w:name="baseform" w:val="līgums"/>
          <w:attr w:name="id" w:val="-1"/>
        </w:smartTagPr>
        <w:r w:rsidR="00E10FDE" w:rsidRPr="00224ABB">
          <w:t>LĪGUMS</w:t>
        </w:r>
      </w:smartTag>
      <w:r w:rsidR="004C7BFD" w:rsidRPr="00224ABB">
        <w:t xml:space="preserve"> </w:t>
      </w:r>
    </w:p>
    <w:p w14:paraId="7B336E2E" w14:textId="77777777" w:rsidR="00E10FDE" w:rsidRDefault="00224ABB" w:rsidP="00224ABB">
      <w:pPr>
        <w:pStyle w:val="Footer"/>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7F16E2DA" w14:textId="77777777" w:rsidR="00224ABB" w:rsidRPr="00E77931" w:rsidRDefault="00224ABB" w:rsidP="00E10FDE">
      <w:pPr>
        <w:pStyle w:val="Footer"/>
        <w:rPr>
          <w:rFonts w:ascii="Times New Roman" w:hAnsi="Times New Roman"/>
          <w:sz w:val="22"/>
          <w:szCs w:val="22"/>
          <w:lang w:val="lv-LV"/>
        </w:rPr>
      </w:pPr>
    </w:p>
    <w:p w14:paraId="2C09C70C" w14:textId="77777777" w:rsidR="00E10FDE" w:rsidRPr="00E77931" w:rsidRDefault="00224ABB" w:rsidP="00E10FDE">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w:t>
      </w:r>
      <w:r w:rsidR="00D25F71" w:rsidRPr="00E77931">
        <w:rPr>
          <w:rFonts w:ascii="Times New Roman" w:hAnsi="Times New Roman"/>
          <w:color w:val="auto"/>
          <w:sz w:val="22"/>
          <w:szCs w:val="22"/>
          <w:lang w:val="lv-LV"/>
        </w:rPr>
        <w:t>20_</w:t>
      </w:r>
      <w:r>
        <w:rPr>
          <w:rFonts w:ascii="Times New Roman" w:hAnsi="Times New Roman"/>
          <w:color w:val="auto"/>
          <w:sz w:val="22"/>
          <w:szCs w:val="22"/>
          <w:lang w:val="lv-LV"/>
        </w:rPr>
        <w:t>_</w:t>
      </w:r>
      <w:r w:rsidR="00D25F71" w:rsidRPr="00E77931">
        <w:rPr>
          <w:rFonts w:ascii="Times New Roman" w:hAnsi="Times New Roman"/>
          <w:color w:val="auto"/>
          <w:sz w:val="22"/>
          <w:szCs w:val="22"/>
          <w:lang w:val="lv-LV"/>
        </w:rPr>
        <w:t>_</w:t>
      </w:r>
      <w:r w:rsidR="00E10FDE" w:rsidRPr="00E77931">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Nr.___________</w:t>
      </w:r>
    </w:p>
    <w:p w14:paraId="0E25E8F6" w14:textId="77777777" w:rsidR="00E10FDE" w:rsidRDefault="00E10FDE" w:rsidP="00E10FDE">
      <w:pPr>
        <w:pStyle w:val="txt1"/>
        <w:rPr>
          <w:rFonts w:ascii="Times New Roman" w:hAnsi="Times New Roman"/>
          <w:color w:val="auto"/>
          <w:sz w:val="22"/>
          <w:szCs w:val="22"/>
          <w:lang w:val="lv-LV"/>
        </w:rPr>
      </w:pPr>
    </w:p>
    <w:p w14:paraId="5F66D16C" w14:textId="77777777" w:rsidR="00224ABB" w:rsidRPr="00E77931" w:rsidRDefault="00224ABB" w:rsidP="00E10FDE">
      <w:pPr>
        <w:pStyle w:val="txt1"/>
        <w:rPr>
          <w:rFonts w:ascii="Times New Roman" w:hAnsi="Times New Roman"/>
          <w:color w:val="auto"/>
          <w:sz w:val="22"/>
          <w:szCs w:val="22"/>
          <w:lang w:val="lv-LV"/>
        </w:rPr>
      </w:pPr>
    </w:p>
    <w:p w14:paraId="067D14F3"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PATAPINĀTĀJS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D25F7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0799534C" w14:textId="77777777" w:rsidR="00E10FDE" w:rsidRPr="00E77931" w:rsidRDefault="00E10FDE" w:rsidP="00E10FDE">
      <w:pPr>
        <w:pStyle w:val="txt1"/>
        <w:rPr>
          <w:rFonts w:ascii="Times New Roman" w:hAnsi="Times New Roman"/>
          <w:color w:val="auto"/>
          <w:sz w:val="22"/>
          <w:szCs w:val="22"/>
          <w:lang w:val="lv-LV"/>
        </w:rPr>
      </w:pPr>
    </w:p>
    <w:p w14:paraId="201D33BF"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PATAPINĀJUMA ŅĒMĒJS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abi kopā tālāk – </w:t>
      </w:r>
      <w:r w:rsidRPr="00E77931">
        <w:rPr>
          <w:rFonts w:ascii="Times New Roman" w:hAnsi="Times New Roman"/>
          <w:b/>
          <w:bCs/>
          <w:color w:val="auto"/>
          <w:sz w:val="22"/>
          <w:szCs w:val="22"/>
          <w:lang w:val="lv-LV"/>
        </w:rPr>
        <w:t>„Puses”</w:t>
      </w:r>
      <w:r w:rsidR="00C505D5" w:rsidRPr="00E77931">
        <w:rPr>
          <w:rFonts w:ascii="Times New Roman" w:hAnsi="Times New Roman"/>
          <w:b/>
          <w:bCs/>
          <w:color w:val="auto"/>
          <w:sz w:val="22"/>
          <w:szCs w:val="22"/>
          <w:lang w:val="lv-LV"/>
        </w:rPr>
        <w:t xml:space="preserve"> </w:t>
      </w:r>
      <w:r w:rsidR="00C505D5" w:rsidRPr="00E77931">
        <w:rPr>
          <w:rFonts w:ascii="Times New Roman" w:hAnsi="Times New Roman"/>
          <w:color w:val="auto"/>
          <w:sz w:val="22"/>
          <w:szCs w:val="22"/>
          <w:lang w:val="lv-LV"/>
        </w:rPr>
        <w:t>vai katrs atsevišķi –</w:t>
      </w:r>
      <w:r w:rsidR="00C505D5" w:rsidRPr="00E77931">
        <w:rPr>
          <w:rFonts w:ascii="Times New Roman" w:hAnsi="Times New Roman"/>
          <w:b/>
          <w:bCs/>
          <w:color w:val="auto"/>
          <w:sz w:val="22"/>
          <w:szCs w:val="22"/>
          <w:lang w:val="lv-LV"/>
        </w:rPr>
        <w:t xml:space="preserve"> „Puse”</w:t>
      </w:r>
      <w:r w:rsidRPr="00E77931">
        <w:rPr>
          <w:rFonts w:ascii="Times New Roman" w:hAnsi="Times New Roman"/>
          <w:color w:val="auto"/>
          <w:sz w:val="22"/>
          <w:szCs w:val="22"/>
          <w:lang w:val="lv-LV"/>
        </w:rPr>
        <w:t xml:space="preserve">, </w:t>
      </w:r>
    </w:p>
    <w:p w14:paraId="1B56F583" w14:textId="77777777" w:rsidR="00BB795E" w:rsidRPr="00E77931" w:rsidRDefault="00BB795E" w:rsidP="00BB795E">
      <w:pPr>
        <w:rPr>
          <w:rFonts w:ascii="Times New Roman" w:hAnsi="Times New Roman"/>
          <w:sz w:val="22"/>
          <w:szCs w:val="22"/>
          <w:lang w:val="lv-LV"/>
        </w:rPr>
      </w:pPr>
    </w:p>
    <w:p w14:paraId="7215753C" w14:textId="77777777" w:rsidR="00E10FDE" w:rsidRPr="00E77931" w:rsidRDefault="00E10FDE" w:rsidP="00BB795E">
      <w:pPr>
        <w:rPr>
          <w:rFonts w:ascii="Times New Roman" w:hAnsi="Times New Roman"/>
          <w:sz w:val="22"/>
          <w:szCs w:val="22"/>
          <w:lang w:val="lv-LV"/>
        </w:rPr>
      </w:pPr>
      <w:r w:rsidRPr="00E77931">
        <w:rPr>
          <w:rFonts w:ascii="Times New Roman" w:hAnsi="Times New Roman"/>
          <w:sz w:val="22"/>
          <w:szCs w:val="22"/>
          <w:lang w:val="lv-LV"/>
        </w:rPr>
        <w:t xml:space="preserve">bez maldības, viltus un spaidiem noslēdz šādu līgumu (tālāk – </w:t>
      </w:r>
      <w:r w:rsidRPr="00E77931">
        <w:rPr>
          <w:rFonts w:ascii="Times New Roman" w:hAnsi="Times New Roman"/>
          <w:b/>
          <w:bCs/>
          <w:sz w:val="22"/>
          <w:szCs w:val="22"/>
          <w:lang w:val="lv-LV"/>
        </w:rPr>
        <w:t>„Līgums”</w:t>
      </w:r>
      <w:r w:rsidRPr="00E77931">
        <w:rPr>
          <w:rFonts w:ascii="Times New Roman" w:hAnsi="Times New Roman"/>
          <w:sz w:val="22"/>
          <w:szCs w:val="22"/>
          <w:lang w:val="lv-LV"/>
        </w:rPr>
        <w:t>)</w:t>
      </w:r>
      <w:r w:rsidR="009C7D9D">
        <w:rPr>
          <w:rFonts w:ascii="Times New Roman" w:hAnsi="Times New Roman"/>
          <w:sz w:val="22"/>
          <w:szCs w:val="22"/>
          <w:lang w:val="lv-LV"/>
        </w:rPr>
        <w:t>:</w:t>
      </w:r>
    </w:p>
    <w:p w14:paraId="3C3F660C" w14:textId="77777777" w:rsidR="00AA5523" w:rsidRPr="00E77931" w:rsidRDefault="00AA5523" w:rsidP="00BB795E">
      <w:pPr>
        <w:keepNext w:val="0"/>
        <w:keepLines w:val="0"/>
        <w:widowControl w:val="0"/>
        <w:spacing w:after="0"/>
        <w:rPr>
          <w:rFonts w:ascii="Times New Roman" w:hAnsi="Times New Roman"/>
          <w:b/>
          <w:sz w:val="22"/>
          <w:szCs w:val="22"/>
          <w:lang w:val="lv-LV"/>
        </w:rPr>
      </w:pPr>
    </w:p>
    <w:p w14:paraId="673ABFE3" w14:textId="77777777" w:rsidR="004B6556" w:rsidRPr="00E77931"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LĪGUMA PRIEKŠMETS</w:t>
      </w:r>
    </w:p>
    <w:p w14:paraId="53E04606" w14:textId="77777777" w:rsidR="002D1F20" w:rsidRPr="00E77931" w:rsidRDefault="002D1F20" w:rsidP="00BB795E">
      <w:pPr>
        <w:keepNext w:val="0"/>
        <w:keepLines w:val="0"/>
        <w:widowControl w:val="0"/>
        <w:spacing w:after="0"/>
        <w:jc w:val="center"/>
        <w:rPr>
          <w:rFonts w:ascii="Times New Roman" w:hAnsi="Times New Roman"/>
          <w:b/>
          <w:sz w:val="22"/>
          <w:szCs w:val="22"/>
          <w:lang w:val="lv-LV"/>
        </w:rPr>
      </w:pPr>
    </w:p>
    <w:p w14:paraId="5DEB36DC" w14:textId="77777777" w:rsidR="00FE5505" w:rsidRPr="00E77931" w:rsidRDefault="00E82FAD"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Patapinātājs nodod, bet Patapinājuma ņēmējs pieņem</w:t>
      </w:r>
      <w:r w:rsidR="003F5634" w:rsidRPr="00E77931">
        <w:rPr>
          <w:rFonts w:ascii="Times New Roman" w:hAnsi="Times New Roman"/>
          <w:sz w:val="22"/>
          <w:szCs w:val="22"/>
          <w:lang w:val="lv-LV"/>
        </w:rPr>
        <w:t xml:space="preserve"> patapinājumā (</w:t>
      </w:r>
      <w:r w:rsidRPr="00E77931">
        <w:rPr>
          <w:rFonts w:ascii="Times New Roman" w:hAnsi="Times New Roman"/>
          <w:sz w:val="22"/>
          <w:szCs w:val="22"/>
          <w:lang w:val="lv-LV"/>
        </w:rPr>
        <w:t>bezatlīdzības lietošanā</w:t>
      </w:r>
      <w:r w:rsidR="003F5634" w:rsidRPr="00E77931">
        <w:rPr>
          <w:rFonts w:ascii="Times New Roman" w:hAnsi="Times New Roman"/>
          <w:sz w:val="22"/>
          <w:szCs w:val="22"/>
          <w:lang w:val="lv-LV"/>
        </w:rPr>
        <w:t>)</w:t>
      </w:r>
      <w:r w:rsidRPr="00E77931">
        <w:rPr>
          <w:rFonts w:ascii="Times New Roman" w:hAnsi="Times New Roman"/>
          <w:sz w:val="22"/>
          <w:szCs w:val="22"/>
          <w:lang w:val="lv-LV"/>
        </w:rPr>
        <w:t xml:space="preserve"> </w:t>
      </w:r>
      <w:r w:rsidR="0044194F" w:rsidRPr="00E77931">
        <w:rPr>
          <w:rFonts w:ascii="Times New Roman" w:hAnsi="Times New Roman"/>
          <w:sz w:val="22"/>
          <w:szCs w:val="22"/>
          <w:lang w:val="lv-LV"/>
        </w:rPr>
        <w:t xml:space="preserve">šādu transportlīdzekli: </w:t>
      </w:r>
      <w:r w:rsidR="004D2A78" w:rsidRPr="00E77931">
        <w:rPr>
          <w:rFonts w:ascii="Times New Roman" w:hAnsi="Times New Roman"/>
          <w:i/>
          <w:sz w:val="22"/>
          <w:szCs w:val="22"/>
          <w:lang w:val="lv-LV"/>
        </w:rPr>
        <w:t xml:space="preserve">vieglo </w:t>
      </w:r>
      <w:r w:rsidRPr="00E77931">
        <w:rPr>
          <w:rFonts w:ascii="Times New Roman" w:hAnsi="Times New Roman"/>
          <w:i/>
          <w:sz w:val="22"/>
          <w:szCs w:val="22"/>
          <w:lang w:val="lv-LV"/>
        </w:rPr>
        <w:t>automašīnu</w:t>
      </w:r>
      <w:r w:rsidR="004D2A78" w:rsidRPr="00E77931">
        <w:rPr>
          <w:rFonts w:ascii="Times New Roman" w:hAnsi="Times New Roman"/>
          <w:i/>
          <w:sz w:val="22"/>
          <w:szCs w:val="22"/>
          <w:lang w:val="lv-LV"/>
        </w:rPr>
        <w:t xml:space="preserve"> / smago automašīnu / kravu vilcēju / motociklu / piekabi</w:t>
      </w:r>
      <w:r w:rsidRPr="00E77931">
        <w:rPr>
          <w:rFonts w:ascii="Times New Roman" w:hAnsi="Times New Roman"/>
          <w:i/>
          <w:sz w:val="22"/>
          <w:szCs w:val="22"/>
          <w:lang w:val="lv-LV"/>
        </w:rPr>
        <w:t xml:space="preserve"> ___________</w:t>
      </w:r>
      <w:r w:rsidR="004D2A78" w:rsidRPr="00E77931">
        <w:rPr>
          <w:rFonts w:ascii="Times New Roman" w:hAnsi="Times New Roman"/>
          <w:i/>
          <w:sz w:val="22"/>
          <w:szCs w:val="22"/>
          <w:lang w:val="lv-LV"/>
        </w:rPr>
        <w:t xml:space="preserve"> </w:t>
      </w:r>
      <w:r w:rsidR="004D2A78" w:rsidRPr="00E77931">
        <w:rPr>
          <w:rFonts w:ascii="Times New Roman" w:hAnsi="Times New Roman"/>
          <w:i/>
          <w:iCs/>
          <w:sz w:val="22"/>
          <w:szCs w:val="22"/>
          <w:highlight w:val="yellow"/>
          <w:lang w:val="lv-LV"/>
        </w:rPr>
        <w:t>[norāda transportlīdzekļa veidu marku un modeli</w:t>
      </w:r>
      <w:r w:rsidR="004D2A78" w:rsidRPr="00E77931">
        <w:rPr>
          <w:rFonts w:ascii="Times New Roman" w:hAnsi="Times New Roman"/>
          <w:sz w:val="22"/>
          <w:szCs w:val="22"/>
          <w:highlight w:val="yellow"/>
          <w:lang w:val="lv-LV"/>
        </w:rPr>
        <w:t>]</w:t>
      </w:r>
      <w:r w:rsidRPr="00E77931">
        <w:rPr>
          <w:rFonts w:ascii="Times New Roman" w:hAnsi="Times New Roman"/>
          <w:sz w:val="22"/>
          <w:szCs w:val="22"/>
          <w:lang w:val="lv-LV"/>
        </w:rPr>
        <w:t xml:space="preserve"> ar valsts </w:t>
      </w:r>
      <w:r w:rsidR="00722848" w:rsidRPr="00E77931">
        <w:rPr>
          <w:rFonts w:ascii="Times New Roman" w:hAnsi="Times New Roman"/>
          <w:sz w:val="22"/>
          <w:szCs w:val="22"/>
          <w:lang w:val="lv-LV"/>
        </w:rPr>
        <w:t xml:space="preserve">reģistrācijas </w:t>
      </w:r>
      <w:r w:rsidRPr="00E77931">
        <w:rPr>
          <w:rFonts w:ascii="Times New Roman" w:hAnsi="Times New Roman"/>
          <w:sz w:val="22"/>
          <w:szCs w:val="22"/>
          <w:lang w:val="lv-LV"/>
        </w:rPr>
        <w:t xml:space="preserve">numuru ________, </w:t>
      </w:r>
      <w:r w:rsidR="004D2A78" w:rsidRPr="00E77931">
        <w:rPr>
          <w:rFonts w:ascii="Times New Roman" w:hAnsi="Times New Roman"/>
          <w:sz w:val="22"/>
          <w:szCs w:val="22"/>
          <w:lang w:val="lv-LV"/>
        </w:rPr>
        <w:t>izlaiduma gads _____, krāsa: _____________</w:t>
      </w:r>
      <w:r w:rsidRPr="00E77931">
        <w:rPr>
          <w:rFonts w:ascii="Times New Roman" w:hAnsi="Times New Roman"/>
          <w:sz w:val="22"/>
          <w:szCs w:val="22"/>
          <w:lang w:val="lv-LV"/>
        </w:rPr>
        <w:t xml:space="preserve">, šasijas nr. _____________, </w:t>
      </w:r>
      <w:r w:rsidR="004D2A78" w:rsidRPr="00E77931">
        <w:rPr>
          <w:rFonts w:ascii="Times New Roman" w:hAnsi="Times New Roman"/>
          <w:sz w:val="22"/>
          <w:szCs w:val="22"/>
          <w:lang w:val="lv-LV"/>
        </w:rPr>
        <w:t xml:space="preserve">motora nr. _____________, degvielas tips _____________, </w:t>
      </w:r>
      <w:r w:rsidR="00C80DD2" w:rsidRPr="00E77931">
        <w:rPr>
          <w:rFonts w:ascii="Times New Roman" w:hAnsi="Times New Roman"/>
          <w:sz w:val="22"/>
          <w:szCs w:val="22"/>
          <w:lang w:val="lv-LV"/>
        </w:rPr>
        <w:t>(</w:t>
      </w:r>
      <w:r w:rsidRPr="00E77931">
        <w:rPr>
          <w:rFonts w:ascii="Times New Roman" w:hAnsi="Times New Roman"/>
          <w:sz w:val="22"/>
          <w:szCs w:val="22"/>
          <w:lang w:val="lv-LV"/>
        </w:rPr>
        <w:t xml:space="preserve">tālāk </w:t>
      </w:r>
      <w:r w:rsidRPr="00E77931">
        <w:rPr>
          <w:rFonts w:ascii="Times New Roman" w:hAnsi="Times New Roman"/>
          <w:b/>
          <w:sz w:val="22"/>
          <w:szCs w:val="22"/>
          <w:lang w:val="lv-LV"/>
        </w:rPr>
        <w:t>„</w:t>
      </w:r>
      <w:r w:rsidR="0044194F" w:rsidRPr="00E77931">
        <w:rPr>
          <w:rFonts w:ascii="Times New Roman" w:hAnsi="Times New Roman"/>
          <w:b/>
          <w:sz w:val="22"/>
          <w:szCs w:val="22"/>
          <w:lang w:val="lv-LV"/>
        </w:rPr>
        <w:t>Transportlīdzeklis</w:t>
      </w:r>
      <w:r w:rsidRPr="00E77931">
        <w:rPr>
          <w:rFonts w:ascii="Times New Roman" w:hAnsi="Times New Roman"/>
          <w:b/>
          <w:sz w:val="22"/>
          <w:szCs w:val="22"/>
          <w:lang w:val="lv-LV"/>
        </w:rPr>
        <w:t>”</w:t>
      </w:r>
      <w:r w:rsidR="00C80DD2" w:rsidRPr="00E77931">
        <w:rPr>
          <w:rFonts w:ascii="Times New Roman" w:hAnsi="Times New Roman"/>
          <w:sz w:val="22"/>
          <w:szCs w:val="22"/>
          <w:lang w:val="lv-LV"/>
        </w:rPr>
        <w:t>)</w:t>
      </w:r>
      <w:r w:rsidR="008112CD" w:rsidRPr="00E77931">
        <w:rPr>
          <w:rFonts w:ascii="Times New Roman" w:hAnsi="Times New Roman"/>
          <w:sz w:val="22"/>
          <w:szCs w:val="22"/>
          <w:lang w:val="lv-LV"/>
        </w:rPr>
        <w:t>.</w:t>
      </w:r>
    </w:p>
    <w:p w14:paraId="23A4783B"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77A52EE5" w14:textId="77777777" w:rsidR="00FE5505" w:rsidRPr="00E77931"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ņēmējs patapina Transportlīdzekli ar mērķi </w:t>
      </w:r>
      <w:r w:rsidR="00E82FAD" w:rsidRPr="00E77931">
        <w:rPr>
          <w:rFonts w:ascii="Times New Roman" w:hAnsi="Times New Roman"/>
          <w:sz w:val="22"/>
          <w:szCs w:val="22"/>
          <w:lang w:val="lv-LV"/>
        </w:rPr>
        <w:t>izmantot to</w:t>
      </w:r>
      <w:r w:rsidRPr="00E77931">
        <w:rPr>
          <w:rFonts w:ascii="Times New Roman" w:hAnsi="Times New Roman"/>
          <w:sz w:val="22"/>
          <w:szCs w:val="22"/>
          <w:lang w:val="lv-LV"/>
        </w:rPr>
        <w:t xml:space="preserve"> </w:t>
      </w:r>
      <w:r w:rsidRPr="00E77931">
        <w:rPr>
          <w:rFonts w:ascii="Times New Roman" w:hAnsi="Times New Roman"/>
          <w:i/>
          <w:sz w:val="22"/>
          <w:szCs w:val="22"/>
          <w:lang w:val="lv-LV"/>
        </w:rPr>
        <w:t>savā saimnieciskajā darbībā /</w:t>
      </w:r>
      <w:r w:rsidR="00E82FAD" w:rsidRPr="00E77931">
        <w:rPr>
          <w:rFonts w:ascii="Times New Roman" w:hAnsi="Times New Roman"/>
          <w:i/>
          <w:sz w:val="22"/>
          <w:szCs w:val="22"/>
          <w:lang w:val="lv-LV"/>
        </w:rPr>
        <w:t>______________________________</w:t>
      </w:r>
      <w:r w:rsidRPr="00E77931">
        <w:rPr>
          <w:rFonts w:ascii="Times New Roman" w:hAnsi="Times New Roman"/>
          <w:i/>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r w:rsidR="00E82FAD" w:rsidRPr="00E77931">
        <w:rPr>
          <w:rFonts w:ascii="Times New Roman" w:hAnsi="Times New Roman"/>
          <w:sz w:val="22"/>
          <w:szCs w:val="22"/>
          <w:lang w:val="lv-LV"/>
        </w:rPr>
        <w:t xml:space="preserve"> </w:t>
      </w:r>
      <w:r w:rsidRPr="00E77931">
        <w:rPr>
          <w:rFonts w:ascii="Times New Roman" w:hAnsi="Times New Roman"/>
          <w:sz w:val="22"/>
          <w:szCs w:val="22"/>
          <w:lang w:val="lv-LV"/>
        </w:rPr>
        <w:t>Transportlīdzekļa</w:t>
      </w:r>
      <w:r w:rsidR="00E82FAD" w:rsidRPr="00E77931">
        <w:rPr>
          <w:rFonts w:ascii="Times New Roman" w:hAnsi="Times New Roman"/>
          <w:sz w:val="22"/>
          <w:szCs w:val="22"/>
          <w:lang w:val="lv-LV"/>
        </w:rPr>
        <w:t xml:space="preserve"> izmantošana citiem mērķiem bez rakstiskas saskaņošanas ar Patapinātāju nav atļauta</w:t>
      </w:r>
      <w:r w:rsidR="008112CD" w:rsidRPr="00E77931">
        <w:rPr>
          <w:rFonts w:ascii="Times New Roman" w:hAnsi="Times New Roman"/>
          <w:sz w:val="22"/>
          <w:szCs w:val="22"/>
          <w:lang w:val="lv-LV"/>
        </w:rPr>
        <w:t>.</w:t>
      </w:r>
    </w:p>
    <w:p w14:paraId="170501A1" w14:textId="77777777" w:rsidR="00C80DD2" w:rsidRPr="00E77931" w:rsidRDefault="00C80DD2" w:rsidP="00224ABB">
      <w:pPr>
        <w:keepNext w:val="0"/>
        <w:keepLines w:val="0"/>
        <w:widowControl w:val="0"/>
        <w:spacing w:after="0"/>
        <w:ind w:firstLine="720"/>
        <w:jc w:val="both"/>
        <w:rPr>
          <w:rFonts w:ascii="Times New Roman" w:hAnsi="Times New Roman"/>
          <w:sz w:val="22"/>
          <w:szCs w:val="22"/>
          <w:lang w:val="lv-LV"/>
        </w:rPr>
      </w:pPr>
    </w:p>
    <w:p w14:paraId="361C2979" w14:textId="77777777" w:rsidR="008112CD" w:rsidRPr="00E77931"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apliecina, ka </w:t>
      </w:r>
      <w:r w:rsidR="00091EB3" w:rsidRPr="00E77931">
        <w:rPr>
          <w:rFonts w:ascii="Times New Roman" w:hAnsi="Times New Roman"/>
          <w:sz w:val="22"/>
          <w:szCs w:val="22"/>
          <w:lang w:val="lv-LV"/>
        </w:rPr>
        <w:t xml:space="preserve">Transportlīdzeklis </w:t>
      </w:r>
      <w:r w:rsidRPr="00E77931">
        <w:rPr>
          <w:rFonts w:ascii="Times New Roman" w:hAnsi="Times New Roman"/>
          <w:sz w:val="22"/>
          <w:szCs w:val="22"/>
          <w:lang w:val="lv-LV"/>
        </w:rPr>
        <w:t xml:space="preserve">ir tā </w:t>
      </w:r>
      <w:r w:rsidRPr="00E77931">
        <w:rPr>
          <w:rFonts w:ascii="Times New Roman" w:hAnsi="Times New Roman"/>
          <w:i/>
          <w:sz w:val="22"/>
          <w:szCs w:val="22"/>
          <w:lang w:val="lv-LV"/>
        </w:rPr>
        <w:t>īpašums</w:t>
      </w:r>
      <w:r w:rsidR="00F44FBF" w:rsidRPr="00E77931">
        <w:rPr>
          <w:rFonts w:ascii="Times New Roman" w:hAnsi="Times New Roman"/>
          <w:i/>
          <w:sz w:val="22"/>
          <w:szCs w:val="22"/>
          <w:lang w:val="lv-LV"/>
        </w:rPr>
        <w:t>/atrodas tā turējumā ar tiesībām nodot lietošanā trešajām personām saskaņā ar Transportlīdzekļa reģistrācijas apliecību</w:t>
      </w:r>
      <w:r w:rsidR="00F939EF" w:rsidRPr="00E77931">
        <w:rPr>
          <w:rFonts w:ascii="Times New Roman" w:hAnsi="Times New Roman"/>
          <w:i/>
          <w:sz w:val="22"/>
          <w:szCs w:val="22"/>
          <w:lang w:val="lv-LV"/>
        </w:rPr>
        <w:t xml:space="preserve"> (tehnisko pasi)</w:t>
      </w:r>
      <w:r w:rsidR="00F44FBF" w:rsidRPr="00E77931">
        <w:rPr>
          <w:rFonts w:ascii="Times New Roman" w:hAnsi="Times New Roman"/>
          <w:i/>
          <w:sz w:val="22"/>
          <w:szCs w:val="22"/>
          <w:lang w:val="lv-LV"/>
        </w:rPr>
        <w:t xml:space="preserve"> Nr._______ / 20__. gada ___. ______ _______ līgumu Nr.___</w:t>
      </w:r>
      <w:r w:rsidRPr="00E77931">
        <w:rPr>
          <w:rFonts w:ascii="Times New Roman" w:hAnsi="Times New Roman"/>
          <w:i/>
          <w:sz w:val="22"/>
          <w:szCs w:val="22"/>
          <w:lang w:val="lv-LV"/>
        </w:rPr>
        <w:t>,</w:t>
      </w:r>
      <w:r w:rsidR="00F44FBF" w:rsidRPr="00E77931">
        <w:rPr>
          <w:rFonts w:ascii="Times New Roman" w:hAnsi="Times New Roman"/>
          <w:i/>
          <w:iCs/>
          <w:sz w:val="22"/>
          <w:szCs w:val="22"/>
          <w:lang w:val="lv-LV"/>
        </w:rPr>
        <w:t xml:space="preserve"> </w:t>
      </w:r>
      <w:r w:rsidR="00F44FBF" w:rsidRPr="00E77931">
        <w:rPr>
          <w:rFonts w:ascii="Times New Roman" w:hAnsi="Times New Roman"/>
          <w:i/>
          <w:iCs/>
          <w:sz w:val="22"/>
          <w:szCs w:val="22"/>
          <w:highlight w:val="yellow"/>
          <w:lang w:val="lv-LV"/>
        </w:rPr>
        <w:t>[norāda</w:t>
      </w:r>
      <w:r w:rsidR="00F939EF" w:rsidRPr="00E77931">
        <w:rPr>
          <w:rFonts w:ascii="Times New Roman" w:hAnsi="Times New Roman"/>
          <w:i/>
          <w:iCs/>
          <w:sz w:val="22"/>
          <w:szCs w:val="22"/>
          <w:highlight w:val="yellow"/>
          <w:lang w:val="lv-LV"/>
        </w:rPr>
        <w:t>,</w:t>
      </w:r>
      <w:r w:rsidR="0034107D" w:rsidRPr="00E77931">
        <w:rPr>
          <w:rFonts w:ascii="Times New Roman" w:hAnsi="Times New Roman"/>
          <w:i/>
          <w:iCs/>
          <w:sz w:val="22"/>
          <w:szCs w:val="22"/>
          <w:highlight w:val="yellow"/>
          <w:lang w:val="lv-LV"/>
        </w:rPr>
        <w:t xml:space="preserve"> vai</w:t>
      </w:r>
      <w:r w:rsidRPr="00E77931">
        <w:rPr>
          <w:rFonts w:ascii="Times New Roman" w:hAnsi="Times New Roman"/>
          <w:i/>
          <w:sz w:val="22"/>
          <w:szCs w:val="22"/>
          <w:highlight w:val="yellow"/>
          <w:lang w:val="lv-LV"/>
        </w:rPr>
        <w:t xml:space="preserve"> </w:t>
      </w:r>
      <w:r w:rsidR="00F44FBF" w:rsidRPr="00E77931">
        <w:rPr>
          <w:rFonts w:ascii="Times New Roman" w:hAnsi="Times New Roman"/>
          <w:i/>
          <w:sz w:val="22"/>
          <w:szCs w:val="22"/>
          <w:highlight w:val="yellow"/>
          <w:lang w:val="lv-LV"/>
        </w:rPr>
        <w:t>Patapinātājs ir Transportlīdzekļa īpašnieks vai turētājs (lietotājs) un lietošanas tiesisko pamatu]</w:t>
      </w:r>
      <w:r w:rsidR="00F44FBF" w:rsidRPr="00E77931">
        <w:rPr>
          <w:rFonts w:ascii="Times New Roman" w:hAnsi="Times New Roman"/>
          <w:sz w:val="22"/>
          <w:szCs w:val="22"/>
          <w:lang w:val="lv-LV"/>
        </w:rPr>
        <w:t xml:space="preserve"> </w:t>
      </w:r>
      <w:r w:rsidRPr="00E77931">
        <w:rPr>
          <w:rFonts w:ascii="Times New Roman" w:hAnsi="Times New Roman"/>
          <w:sz w:val="22"/>
          <w:szCs w:val="22"/>
          <w:lang w:val="lv-LV"/>
        </w:rPr>
        <w:t xml:space="preserve">nav </w:t>
      </w:r>
      <w:r w:rsidR="00D67FC8" w:rsidRPr="00E77931">
        <w:rPr>
          <w:rFonts w:ascii="Times New Roman" w:hAnsi="Times New Roman"/>
          <w:sz w:val="22"/>
          <w:szCs w:val="22"/>
          <w:lang w:val="lv-LV"/>
        </w:rPr>
        <w:t xml:space="preserve">atsavināts, </w:t>
      </w:r>
      <w:r w:rsidRPr="00E77931">
        <w:rPr>
          <w:rFonts w:ascii="Times New Roman" w:hAnsi="Times New Roman"/>
          <w:sz w:val="22"/>
          <w:szCs w:val="22"/>
          <w:lang w:val="lv-LV"/>
        </w:rPr>
        <w:t>ieķīlāt</w:t>
      </w:r>
      <w:r w:rsidR="00091EB3" w:rsidRPr="00E77931">
        <w:rPr>
          <w:rFonts w:ascii="Times New Roman" w:hAnsi="Times New Roman"/>
          <w:sz w:val="22"/>
          <w:szCs w:val="22"/>
          <w:lang w:val="lv-LV"/>
        </w:rPr>
        <w:t>s</w:t>
      </w:r>
      <w:r w:rsidRPr="00E77931">
        <w:rPr>
          <w:rFonts w:ascii="Times New Roman" w:hAnsi="Times New Roman"/>
          <w:sz w:val="22"/>
          <w:szCs w:val="22"/>
          <w:lang w:val="lv-LV"/>
        </w:rPr>
        <w:t>,</w:t>
      </w:r>
      <w:r w:rsidR="00C80DD2" w:rsidRPr="00E77931">
        <w:rPr>
          <w:rFonts w:ascii="Times New Roman" w:hAnsi="Times New Roman"/>
          <w:sz w:val="22"/>
          <w:szCs w:val="22"/>
          <w:lang w:val="lv-LV"/>
        </w:rPr>
        <w:t xml:space="preserve"> </w:t>
      </w:r>
      <w:r w:rsidR="00091EB3" w:rsidRPr="00E77931">
        <w:rPr>
          <w:rFonts w:ascii="Times New Roman" w:hAnsi="Times New Roman"/>
          <w:sz w:val="22"/>
          <w:szCs w:val="22"/>
          <w:lang w:val="lv-LV"/>
        </w:rPr>
        <w:t xml:space="preserve">nav izsludināts meklēšanā, nav apgrūtināts ar liegumiem, lietu vai saistību tiesībām, </w:t>
      </w:r>
      <w:r w:rsidR="00091EB3" w:rsidRPr="00E77931">
        <w:rPr>
          <w:rFonts w:ascii="Times New Roman" w:hAnsi="Times New Roman"/>
          <w:i/>
          <w:sz w:val="22"/>
          <w:szCs w:val="22"/>
          <w:lang w:val="lv-LV"/>
        </w:rPr>
        <w:t>izņemot _______</w:t>
      </w:r>
      <w:r w:rsidR="00091EB3" w:rsidRPr="00E77931">
        <w:rPr>
          <w:rFonts w:ascii="Times New Roman" w:hAnsi="Times New Roman"/>
          <w:sz w:val="22"/>
          <w:szCs w:val="22"/>
          <w:lang w:val="lv-LV"/>
        </w:rPr>
        <w:t xml:space="preserve"> </w:t>
      </w:r>
      <w:r w:rsidR="00091EB3" w:rsidRPr="00E77931">
        <w:rPr>
          <w:rFonts w:ascii="Times New Roman" w:hAnsi="Times New Roman"/>
          <w:i/>
          <w:iCs/>
          <w:sz w:val="22"/>
          <w:szCs w:val="22"/>
          <w:highlight w:val="yellow"/>
          <w:lang w:val="lv-LV"/>
        </w:rPr>
        <w:t xml:space="preserve">[norāda </w:t>
      </w:r>
      <w:r w:rsidR="00D67FC8" w:rsidRPr="00E77931">
        <w:rPr>
          <w:rFonts w:ascii="Times New Roman" w:hAnsi="Times New Roman"/>
          <w:i/>
          <w:iCs/>
          <w:sz w:val="22"/>
          <w:szCs w:val="22"/>
          <w:highlight w:val="yellow"/>
          <w:lang w:val="lv-LV"/>
        </w:rPr>
        <w:t>apgrūtinājumus, ja tādi ir</w:t>
      </w:r>
      <w:r w:rsidR="00091EB3" w:rsidRPr="00E77931">
        <w:rPr>
          <w:rFonts w:ascii="Times New Roman" w:hAnsi="Times New Roman"/>
          <w:i/>
          <w:sz w:val="22"/>
          <w:szCs w:val="22"/>
          <w:highlight w:val="yellow"/>
          <w:lang w:val="lv-LV"/>
        </w:rPr>
        <w:t>]</w:t>
      </w:r>
      <w:r w:rsidR="00091EB3" w:rsidRPr="00E77931">
        <w:rPr>
          <w:rFonts w:ascii="Times New Roman" w:hAnsi="Times New Roman"/>
          <w:sz w:val="22"/>
          <w:szCs w:val="22"/>
          <w:lang w:val="lv-LV"/>
        </w:rPr>
        <w:t>.</w:t>
      </w:r>
    </w:p>
    <w:p w14:paraId="716FD255" w14:textId="77777777" w:rsidR="00F71271" w:rsidRPr="00E77931" w:rsidRDefault="00F71271" w:rsidP="00F71271">
      <w:pPr>
        <w:keepNext w:val="0"/>
        <w:keepLines w:val="0"/>
        <w:widowControl w:val="0"/>
        <w:spacing w:after="0"/>
        <w:jc w:val="both"/>
        <w:rPr>
          <w:rFonts w:ascii="Times New Roman" w:hAnsi="Times New Roman"/>
          <w:sz w:val="22"/>
          <w:szCs w:val="22"/>
          <w:lang w:val="lv-LV"/>
        </w:rPr>
      </w:pPr>
    </w:p>
    <w:p w14:paraId="69E4FCBD" w14:textId="77777777" w:rsidR="009B07FB" w:rsidRPr="00E77931" w:rsidRDefault="009B07FB" w:rsidP="00F71271">
      <w:pPr>
        <w:keepNext w:val="0"/>
        <w:keepLines w:val="0"/>
        <w:widowControl w:val="0"/>
        <w:spacing w:after="0"/>
        <w:jc w:val="both"/>
        <w:rPr>
          <w:rFonts w:ascii="Times New Roman" w:hAnsi="Times New Roman"/>
          <w:sz w:val="22"/>
          <w:szCs w:val="22"/>
          <w:lang w:val="lv-LV"/>
        </w:rPr>
      </w:pPr>
    </w:p>
    <w:p w14:paraId="10C0D43A"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NODOŠANA UN ATDOŠANA</w:t>
      </w:r>
    </w:p>
    <w:p w14:paraId="509A6852"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4EA0F4EB" w14:textId="77777777" w:rsidR="00D67FC8" w:rsidRPr="00E77931" w:rsidRDefault="00D67FC8"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nodod Transportlīdzekli Patapinājuma ņēmējam </w:t>
      </w:r>
      <w:r w:rsidRPr="00E77931">
        <w:rPr>
          <w:rFonts w:ascii="Times New Roman" w:hAnsi="Times New Roman"/>
          <w:i/>
          <w:sz w:val="22"/>
          <w:szCs w:val="22"/>
          <w:lang w:val="lv-LV"/>
        </w:rPr>
        <w:t>nekavējoties / __ dienu laikā</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[izvēlas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 xml:space="preserve"> pēc šī Līguma parakstīšanas ar rakstisku pieņemšanas-nodošanas aktu (</w:t>
      </w:r>
      <w:r w:rsidR="00224ABB" w:rsidRPr="00224ABB">
        <w:rPr>
          <w:rFonts w:ascii="Times New Roman" w:hAnsi="Times New Roman"/>
          <w:b/>
          <w:sz w:val="22"/>
          <w:szCs w:val="22"/>
          <w:lang w:val="lv-LV"/>
        </w:rPr>
        <w:t>1. p</w:t>
      </w:r>
      <w:r w:rsidRPr="00224ABB">
        <w:rPr>
          <w:rFonts w:ascii="Times New Roman" w:hAnsi="Times New Roman"/>
          <w:b/>
          <w:sz w:val="22"/>
          <w:szCs w:val="22"/>
          <w:lang w:val="lv-LV"/>
        </w:rPr>
        <w:t>ielikums</w:t>
      </w:r>
      <w:r w:rsidRPr="00E77931">
        <w:rPr>
          <w:rFonts w:ascii="Times New Roman" w:hAnsi="Times New Roman"/>
          <w:sz w:val="22"/>
          <w:szCs w:val="22"/>
          <w:lang w:val="lv-LV"/>
        </w:rPr>
        <w:t xml:space="preserve">). </w:t>
      </w:r>
    </w:p>
    <w:p w14:paraId="0FE0C121" w14:textId="77777777" w:rsidR="00581643" w:rsidRPr="00E77931" w:rsidRDefault="00581643" w:rsidP="00224ABB">
      <w:pPr>
        <w:keepNext w:val="0"/>
        <w:keepLines w:val="0"/>
        <w:widowControl w:val="0"/>
        <w:spacing w:after="0"/>
        <w:ind w:firstLine="720"/>
        <w:jc w:val="both"/>
        <w:rPr>
          <w:rFonts w:ascii="Times New Roman" w:hAnsi="Times New Roman"/>
          <w:sz w:val="22"/>
          <w:szCs w:val="22"/>
          <w:lang w:val="lv-LV"/>
        </w:rPr>
      </w:pPr>
    </w:p>
    <w:p w14:paraId="3C5DB5BA" w14:textId="77777777" w:rsidR="00581643" w:rsidRPr="00E77931" w:rsidRDefault="00581643"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patapina Transportlīdzekli Patapinājuma ņēmējam līdz 20__. gada __. ______. </w:t>
      </w:r>
    </w:p>
    <w:p w14:paraId="721176E3" w14:textId="77777777" w:rsidR="003F5634" w:rsidRPr="00E77931" w:rsidRDefault="003F5634" w:rsidP="00224ABB">
      <w:pPr>
        <w:keepNext w:val="0"/>
        <w:keepLines w:val="0"/>
        <w:widowControl w:val="0"/>
        <w:spacing w:after="0"/>
        <w:ind w:firstLine="720"/>
        <w:jc w:val="both"/>
        <w:rPr>
          <w:rFonts w:ascii="Times New Roman" w:hAnsi="Times New Roman"/>
          <w:sz w:val="22"/>
          <w:szCs w:val="22"/>
          <w:lang w:val="lv-LV"/>
        </w:rPr>
      </w:pPr>
    </w:p>
    <w:p w14:paraId="230AC5E6" w14:textId="77777777" w:rsidR="005C133D" w:rsidRPr="00E77931" w:rsidRDefault="003F5634"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Patapinātājam ir tiesības pirms termiņa atprasīt Transportlīdzekli</w:t>
      </w:r>
      <w:r w:rsidR="00BF2D6D" w:rsidRPr="00E77931">
        <w:rPr>
          <w:rFonts w:ascii="Times New Roman" w:hAnsi="Times New Roman"/>
          <w:sz w:val="22"/>
          <w:szCs w:val="22"/>
          <w:lang w:val="lv-LV"/>
        </w:rPr>
        <w:t xml:space="preserve"> no Patapinājuma ņēmēja</w:t>
      </w:r>
      <w:r w:rsidRPr="00E77931">
        <w:rPr>
          <w:rFonts w:ascii="Times New Roman" w:hAnsi="Times New Roman"/>
          <w:sz w:val="22"/>
          <w:szCs w:val="22"/>
          <w:lang w:val="lv-LV"/>
        </w:rPr>
        <w:t>, ja</w:t>
      </w:r>
      <w:r w:rsidR="005C133D" w:rsidRPr="00E77931">
        <w:rPr>
          <w:rFonts w:ascii="Times New Roman" w:hAnsi="Times New Roman"/>
          <w:sz w:val="22"/>
          <w:szCs w:val="22"/>
          <w:lang w:val="lv-LV"/>
        </w:rPr>
        <w:t>:</w:t>
      </w:r>
    </w:p>
    <w:p w14:paraId="6F56BD87" w14:textId="77777777" w:rsidR="00496127" w:rsidRPr="00E77931"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6DB1CDFD"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neievēro Transportlīdzekļa ekspluatācijas un lietošanas noteikumus (Līguma 3. punkts);</w:t>
      </w:r>
    </w:p>
    <w:p w14:paraId="59385D1E"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62592BA0"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ar Transportlīdzekli pārkāpj ceļu satiksmes noteikumus vai Transportlīdzeklis iekļūst ceļu satiksmes negadījumā;</w:t>
      </w:r>
    </w:p>
    <w:p w14:paraId="11EB9044"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150A2CD7" w14:textId="77777777" w:rsidR="00496127" w:rsidRPr="00E77931"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i/>
          <w:sz w:val="22"/>
          <w:szCs w:val="22"/>
          <w:lang w:val="lv-LV"/>
        </w:rPr>
        <w:lastRenderedPageBreak/>
        <w:t>Patapinātājam rodas nepieciešamība pašam lietot Transportlīdzekli. Šādā gadījumā Patapinātājs atlīdzina Patapinājuma ņēmējam ar Transportlīdzekļa pirmstermiņa atdošanu radītos zaudējumus.</w:t>
      </w:r>
      <w:r w:rsidRPr="00E77931">
        <w:rPr>
          <w:rFonts w:ascii="Times New Roman" w:hAnsi="Times New Roman"/>
          <w:sz w:val="22"/>
          <w:szCs w:val="22"/>
          <w:lang w:val="lv-LV"/>
        </w:rPr>
        <w:t xml:space="preserve"> </w:t>
      </w: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var izvēlēties pēc nepieciešamības]</w:t>
      </w:r>
    </w:p>
    <w:p w14:paraId="4266E70F" w14:textId="77777777" w:rsidR="00496127" w:rsidRPr="00E77931"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0BAF1B6" w14:textId="77777777" w:rsidR="003F5634" w:rsidRPr="00E77931"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E77931">
        <w:rPr>
          <w:rFonts w:ascii="Times New Roman" w:hAnsi="Times New Roman"/>
          <w:sz w:val="22"/>
          <w:szCs w:val="22"/>
          <w:lang w:val="lv-LV"/>
        </w:rPr>
        <w:t>Beidzoties patapinājuma termiņam, Patapinājuma ņēmējs atdod Patapinātājam Transportlīdzekli</w:t>
      </w:r>
      <w:r w:rsidR="00920651" w:rsidRPr="00E77931">
        <w:rPr>
          <w:rFonts w:ascii="Times New Roman" w:hAnsi="Times New Roman"/>
          <w:sz w:val="22"/>
          <w:szCs w:val="22"/>
          <w:lang w:val="lv-LV"/>
        </w:rPr>
        <w:t xml:space="preserve"> ar rakstisku pieņemšanas-nodošanas aktu (</w:t>
      </w:r>
      <w:r w:rsidR="00224ABB" w:rsidRPr="00224ABB">
        <w:rPr>
          <w:rFonts w:ascii="Times New Roman" w:hAnsi="Times New Roman"/>
          <w:b/>
          <w:sz w:val="22"/>
          <w:szCs w:val="22"/>
          <w:lang w:val="lv-LV"/>
        </w:rPr>
        <w:t>2. p</w:t>
      </w:r>
      <w:r w:rsidR="00920651" w:rsidRPr="00224ABB">
        <w:rPr>
          <w:rFonts w:ascii="Times New Roman" w:hAnsi="Times New Roman"/>
          <w:b/>
          <w:sz w:val="22"/>
          <w:szCs w:val="22"/>
          <w:lang w:val="lv-LV"/>
        </w:rPr>
        <w:t>ielikums</w:t>
      </w:r>
      <w:r w:rsidR="00920651" w:rsidRPr="00E77931">
        <w:rPr>
          <w:rFonts w:ascii="Times New Roman" w:hAnsi="Times New Roman"/>
          <w:sz w:val="22"/>
          <w:szCs w:val="22"/>
          <w:lang w:val="lv-LV"/>
        </w:rPr>
        <w:t>).</w:t>
      </w:r>
      <w:r w:rsidR="00BF2D6D" w:rsidRPr="00E77931">
        <w:rPr>
          <w:rFonts w:ascii="Times New Roman" w:hAnsi="Times New Roman"/>
          <w:sz w:val="22"/>
          <w:szCs w:val="22"/>
          <w:lang w:val="lv-LV"/>
        </w:rPr>
        <w:t xml:space="preserve"> Minētā akta neaprakstīšana no Patapinājuma ņēmēja puses nav šķērslis Transportlīdzekļa pārņemšanai Patapinātāja valdījumā, un šādā gadījumā Patapinātājs ir tiesīgs patstāvīgi fiksēt Transportlīdzekļa tehnisko stāvokli pārņemšanas brīdī. </w:t>
      </w:r>
    </w:p>
    <w:p w14:paraId="1ED77CA1" w14:textId="77777777" w:rsidR="003F5634" w:rsidRPr="00E77931" w:rsidRDefault="003F5634" w:rsidP="003F5634">
      <w:pPr>
        <w:keepNext w:val="0"/>
        <w:keepLines w:val="0"/>
        <w:widowControl w:val="0"/>
        <w:spacing w:after="0"/>
        <w:jc w:val="both"/>
        <w:rPr>
          <w:rFonts w:ascii="Times New Roman" w:hAnsi="Times New Roman"/>
          <w:sz w:val="22"/>
          <w:szCs w:val="22"/>
          <w:lang w:val="lv-LV"/>
        </w:rPr>
      </w:pPr>
    </w:p>
    <w:p w14:paraId="4BD4F817"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443E7A43"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LIETOŠANA UN EKSPLUATĀCIJA</w:t>
      </w:r>
    </w:p>
    <w:p w14:paraId="2BE52DB7" w14:textId="77777777" w:rsidR="00D57C84" w:rsidRPr="00E77931" w:rsidRDefault="00D57C84" w:rsidP="00D57C84">
      <w:pPr>
        <w:keepNext w:val="0"/>
        <w:keepLines w:val="0"/>
        <w:widowControl w:val="0"/>
        <w:spacing w:after="0"/>
        <w:jc w:val="center"/>
        <w:rPr>
          <w:rFonts w:ascii="Times New Roman" w:hAnsi="Times New Roman"/>
          <w:b/>
          <w:caps/>
          <w:sz w:val="22"/>
          <w:szCs w:val="22"/>
          <w:lang w:val="lv-LV"/>
        </w:rPr>
      </w:pPr>
    </w:p>
    <w:p w14:paraId="12178300" w14:textId="77777777" w:rsidR="009463F1" w:rsidRPr="00E77931" w:rsidRDefault="00666216"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periodā par T</w:t>
      </w:r>
      <w:r w:rsidR="009463F1" w:rsidRPr="00E77931">
        <w:rPr>
          <w:rFonts w:ascii="Times New Roman" w:hAnsi="Times New Roman"/>
          <w:sz w:val="22"/>
          <w:szCs w:val="22"/>
          <w:lang w:val="lv-LV"/>
        </w:rPr>
        <w:t>ransportlīdzekļa tehnisko uzturēšanu un ar to saistīto izmaksu segšanu ir atbildīgs Patapinājuma ņēmējs. Transportlīdzekļa tehniskā uzturēšana ietver:</w:t>
      </w:r>
    </w:p>
    <w:p w14:paraId="2B094F59"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1F35D397"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3.1.1.</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Transportlīdzekļa regulāra mazgāšana un tīrīšana;</w:t>
      </w:r>
    </w:p>
    <w:p w14:paraId="6F02FB8E"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60795D29"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3.1.2.</w:t>
      </w:r>
      <w:r w:rsidR="004C7BFD" w:rsidRPr="00E77931">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2AF7E15C"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028D5CBE"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3.1.3.</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tehniskās apskates nokārtošanu; </w:t>
      </w:r>
    </w:p>
    <w:p w14:paraId="042BA218" w14:textId="77777777" w:rsidR="004C7BFD" w:rsidRPr="00E77931" w:rsidRDefault="004C7BFD" w:rsidP="00224ABB">
      <w:pPr>
        <w:keepNext w:val="0"/>
        <w:keepLines w:val="0"/>
        <w:widowControl w:val="0"/>
        <w:tabs>
          <w:tab w:val="left" w:pos="851"/>
        </w:tabs>
        <w:spacing w:after="0"/>
        <w:ind w:left="851"/>
        <w:jc w:val="both"/>
        <w:rPr>
          <w:rFonts w:ascii="Times New Roman" w:hAnsi="Times New Roman"/>
          <w:sz w:val="22"/>
          <w:szCs w:val="22"/>
          <w:lang w:val="lv-LV"/>
        </w:rPr>
      </w:pPr>
    </w:p>
    <w:p w14:paraId="18F627A0"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3.1.4.</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365AD260"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55456C60" w14:textId="77777777" w:rsidR="00D57C84"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ņēmējam jāmaksā </w:t>
      </w:r>
      <w:r w:rsidR="00D27996" w:rsidRPr="00E77931">
        <w:rPr>
          <w:rFonts w:ascii="Times New Roman" w:hAnsi="Times New Roman"/>
          <w:sz w:val="22"/>
          <w:szCs w:val="22"/>
          <w:lang w:val="lv-LV"/>
        </w:rPr>
        <w:t>Transportlīdzekļa īpašniekam un/vai vadītājam piemērojamo</w:t>
      </w:r>
      <w:r w:rsidRPr="00E77931">
        <w:rPr>
          <w:rFonts w:ascii="Times New Roman" w:hAnsi="Times New Roman"/>
          <w:sz w:val="22"/>
          <w:szCs w:val="22"/>
          <w:lang w:val="lv-LV"/>
        </w:rPr>
        <w:t>s</w:t>
      </w:r>
      <w:r w:rsidR="00D27996" w:rsidRPr="00E77931">
        <w:rPr>
          <w:rFonts w:ascii="Times New Roman" w:hAnsi="Times New Roman"/>
          <w:sz w:val="22"/>
          <w:szCs w:val="22"/>
          <w:lang w:val="lv-LV"/>
        </w:rPr>
        <w:t xml:space="preserve"> nodokļu</w:t>
      </w:r>
      <w:r w:rsidRPr="00E77931">
        <w:rPr>
          <w:rFonts w:ascii="Times New Roman" w:hAnsi="Times New Roman"/>
          <w:sz w:val="22"/>
          <w:szCs w:val="22"/>
          <w:lang w:val="lv-LV"/>
        </w:rPr>
        <w:t>s, nodevas un maksas pakalpojumus, kā arī a</w:t>
      </w:r>
      <w:r w:rsidR="00D27996" w:rsidRPr="00E77931">
        <w:rPr>
          <w:rFonts w:ascii="Times New Roman" w:hAnsi="Times New Roman"/>
          <w:sz w:val="22"/>
          <w:szCs w:val="22"/>
          <w:lang w:val="lv-LV"/>
        </w:rPr>
        <w:t>dministrat</w:t>
      </w:r>
      <w:r w:rsidRPr="00E77931">
        <w:rPr>
          <w:rFonts w:ascii="Times New Roman" w:hAnsi="Times New Roman"/>
          <w:sz w:val="22"/>
          <w:szCs w:val="22"/>
          <w:lang w:val="lv-LV"/>
        </w:rPr>
        <w:t>īvos sodus</w:t>
      </w:r>
      <w:r w:rsidR="00D27996" w:rsidRPr="00E77931">
        <w:rPr>
          <w:rFonts w:ascii="Times New Roman" w:hAnsi="Times New Roman"/>
          <w:sz w:val="22"/>
          <w:szCs w:val="22"/>
          <w:lang w:val="lv-LV"/>
        </w:rPr>
        <w:t xml:space="preserve">, kas </w:t>
      </w:r>
      <w:r w:rsidR="002A317E" w:rsidRPr="00E77931">
        <w:rPr>
          <w:rFonts w:ascii="Times New Roman" w:hAnsi="Times New Roman"/>
          <w:sz w:val="22"/>
          <w:szCs w:val="22"/>
          <w:lang w:val="lv-LV"/>
        </w:rPr>
        <w:t>Patapinājuma ņēmēja</w:t>
      </w:r>
      <w:r w:rsidRPr="00E77931">
        <w:rPr>
          <w:rFonts w:ascii="Times New Roman" w:hAnsi="Times New Roman"/>
          <w:sz w:val="22"/>
          <w:szCs w:val="22"/>
          <w:lang w:val="lv-LV"/>
        </w:rPr>
        <w:t xml:space="preserve"> darbības vai bezdarbības rezultātā </w:t>
      </w:r>
      <w:r w:rsidR="00D27996" w:rsidRPr="00E77931">
        <w:rPr>
          <w:rFonts w:ascii="Times New Roman" w:hAnsi="Times New Roman"/>
          <w:sz w:val="22"/>
          <w:szCs w:val="22"/>
          <w:lang w:val="lv-LV"/>
        </w:rPr>
        <w:t>piemēroti Transportlīdzekļa vadītājam</w:t>
      </w:r>
      <w:r w:rsidRPr="00E77931">
        <w:rPr>
          <w:rFonts w:ascii="Times New Roman" w:hAnsi="Times New Roman"/>
          <w:sz w:val="22"/>
          <w:szCs w:val="22"/>
          <w:lang w:val="lv-LV"/>
        </w:rPr>
        <w:t>, īpašniekam</w:t>
      </w:r>
      <w:r w:rsidR="00D27996" w:rsidRPr="00E77931">
        <w:rPr>
          <w:rFonts w:ascii="Times New Roman" w:hAnsi="Times New Roman"/>
          <w:sz w:val="22"/>
          <w:szCs w:val="22"/>
          <w:lang w:val="lv-LV"/>
        </w:rPr>
        <w:t xml:space="preserve"> vai attiecībā uz Transportlīdzekli</w:t>
      </w:r>
      <w:r w:rsidRPr="00E77931">
        <w:rPr>
          <w:rFonts w:ascii="Times New Roman" w:hAnsi="Times New Roman"/>
          <w:sz w:val="22"/>
          <w:szCs w:val="22"/>
          <w:lang w:val="lv-LV"/>
        </w:rPr>
        <w:t xml:space="preserve">. </w:t>
      </w:r>
    </w:p>
    <w:p w14:paraId="635B8992"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49B9990E" w14:textId="77777777" w:rsidR="00FC69E5"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w:t>
      </w:r>
      <w:r w:rsidR="002A317E" w:rsidRPr="00E77931">
        <w:rPr>
          <w:rFonts w:ascii="Times New Roman" w:hAnsi="Times New Roman"/>
          <w:sz w:val="22"/>
          <w:szCs w:val="22"/>
          <w:lang w:val="lv-LV"/>
        </w:rPr>
        <w:t>ņēmējs nes Transportlīdzekļa bojājuma, bojāejas un zuduma risku</w:t>
      </w:r>
      <w:r w:rsidR="00FC69E5" w:rsidRPr="00E77931">
        <w:rPr>
          <w:rFonts w:ascii="Times New Roman" w:hAnsi="Times New Roman"/>
          <w:sz w:val="22"/>
          <w:szCs w:val="22"/>
          <w:lang w:val="lv-LV"/>
        </w:rPr>
        <w:t>, kā arī uzņemas paaugstinātas bīstamības avota īpašnieka atbildību</w:t>
      </w:r>
      <w:r w:rsidR="002A317E" w:rsidRPr="00E77931">
        <w:rPr>
          <w:rFonts w:ascii="Times New Roman" w:hAnsi="Times New Roman"/>
          <w:sz w:val="22"/>
          <w:szCs w:val="22"/>
          <w:lang w:val="lv-LV"/>
        </w:rPr>
        <w:t>.</w:t>
      </w:r>
    </w:p>
    <w:p w14:paraId="703180F4" w14:textId="77777777" w:rsidR="00FC69E5" w:rsidRPr="00E77931" w:rsidRDefault="00FC69E5" w:rsidP="00224ABB">
      <w:pPr>
        <w:keepNext w:val="0"/>
        <w:keepLines w:val="0"/>
        <w:widowControl w:val="0"/>
        <w:spacing w:after="0"/>
        <w:ind w:firstLine="720"/>
        <w:jc w:val="both"/>
        <w:rPr>
          <w:rFonts w:ascii="Times New Roman" w:hAnsi="Times New Roman"/>
          <w:sz w:val="22"/>
          <w:szCs w:val="22"/>
          <w:lang w:val="lv-LV"/>
        </w:rPr>
      </w:pPr>
    </w:p>
    <w:p w14:paraId="362D0CCC" w14:textId="77777777" w:rsidR="005C133D" w:rsidRPr="00E77931" w:rsidRDefault="00FC69E5"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w:t>
      </w:r>
      <w:r w:rsidR="002A317E" w:rsidRPr="00E77931">
        <w:rPr>
          <w:rFonts w:ascii="Times New Roman" w:hAnsi="Times New Roman"/>
          <w:sz w:val="22"/>
          <w:szCs w:val="22"/>
          <w:lang w:val="lv-LV"/>
        </w:rPr>
        <w:t xml:space="preserve">Patapinājuma </w:t>
      </w:r>
      <w:r w:rsidR="00877C4D" w:rsidRPr="00E77931">
        <w:rPr>
          <w:rFonts w:ascii="Times New Roman" w:hAnsi="Times New Roman"/>
          <w:sz w:val="22"/>
          <w:szCs w:val="22"/>
          <w:lang w:val="lv-LV"/>
        </w:rPr>
        <w:t xml:space="preserve">ņēmējam jānodrošina </w:t>
      </w:r>
      <w:r w:rsidR="00C16551" w:rsidRPr="00E77931">
        <w:rPr>
          <w:rFonts w:ascii="Times New Roman" w:hAnsi="Times New Roman"/>
          <w:sz w:val="22"/>
          <w:szCs w:val="22"/>
          <w:lang w:val="lv-LV"/>
        </w:rPr>
        <w:t>Transportlīdzekļa</w:t>
      </w:r>
      <w:r w:rsidR="00D91EA4" w:rsidRPr="00E77931">
        <w:rPr>
          <w:rFonts w:ascii="Times New Roman" w:hAnsi="Times New Roman"/>
          <w:sz w:val="22"/>
          <w:szCs w:val="22"/>
          <w:lang w:val="lv-LV"/>
        </w:rPr>
        <w:t xml:space="preserve"> tehniskā stāvokļa saglabāšana (p</w:t>
      </w:r>
      <w:r w:rsidR="002A317E" w:rsidRPr="00E77931">
        <w:rPr>
          <w:rFonts w:ascii="Times New Roman" w:hAnsi="Times New Roman"/>
          <w:sz w:val="22"/>
          <w:szCs w:val="22"/>
          <w:lang w:val="lv-LV"/>
        </w:rPr>
        <w:t>ieļaujams parastais nolietojums</w:t>
      </w:r>
      <w:r w:rsidR="00D91EA4" w:rsidRPr="00E77931">
        <w:rPr>
          <w:rFonts w:ascii="Times New Roman" w:hAnsi="Times New Roman"/>
          <w:sz w:val="22"/>
          <w:szCs w:val="22"/>
          <w:lang w:val="lv-LV"/>
        </w:rPr>
        <w:t xml:space="preserve">), </w:t>
      </w:r>
      <w:r w:rsidR="00C16551" w:rsidRPr="00E77931">
        <w:rPr>
          <w:rFonts w:ascii="Times New Roman" w:hAnsi="Times New Roman"/>
          <w:sz w:val="22"/>
          <w:szCs w:val="22"/>
          <w:lang w:val="lv-LV"/>
        </w:rPr>
        <w:t>apsardzība un aizsardz</w:t>
      </w:r>
      <w:r w:rsidR="005C133D" w:rsidRPr="00E77931">
        <w:rPr>
          <w:rFonts w:ascii="Times New Roman" w:hAnsi="Times New Roman"/>
          <w:sz w:val="22"/>
          <w:szCs w:val="22"/>
          <w:lang w:val="lv-LV"/>
        </w:rPr>
        <w:t>ība,</w:t>
      </w:r>
      <w:r w:rsidR="00C16551" w:rsidRPr="00E77931">
        <w:rPr>
          <w:rFonts w:ascii="Times New Roman" w:hAnsi="Times New Roman"/>
          <w:sz w:val="22"/>
          <w:szCs w:val="22"/>
          <w:lang w:val="lv-LV"/>
        </w:rPr>
        <w:t xml:space="preserve"> t.sk., pret aizdzīšanu, uzlaušanu, sabojāšanu. Minētā pienākuma neievērošanas gadījumā Patapinājuma ņēmējs ir atbildīgs par </w:t>
      </w:r>
      <w:r w:rsidR="005C133D" w:rsidRPr="00E77931">
        <w:rPr>
          <w:rFonts w:ascii="Times New Roman" w:hAnsi="Times New Roman"/>
          <w:sz w:val="22"/>
          <w:szCs w:val="22"/>
          <w:lang w:val="lv-LV"/>
        </w:rPr>
        <w:t>Transportlīdzeklim / Transportlīdzekļa īpašniekam nodarītajiem zaudējumiem</w:t>
      </w:r>
      <w:r w:rsidR="00877C4D" w:rsidRPr="00E77931">
        <w:rPr>
          <w:rFonts w:ascii="Times New Roman" w:hAnsi="Times New Roman"/>
          <w:sz w:val="22"/>
          <w:szCs w:val="22"/>
          <w:lang w:val="lv-LV"/>
        </w:rPr>
        <w:t xml:space="preserve">. </w:t>
      </w:r>
    </w:p>
    <w:p w14:paraId="7950C732"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2AF6C83E" w14:textId="77777777" w:rsidR="00877C4D" w:rsidRPr="00E77931" w:rsidRDefault="00C16551"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visā patapinājuma period</w:t>
      </w:r>
      <w:r w:rsidR="005C133D" w:rsidRPr="00E77931">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E77931">
        <w:rPr>
          <w:rFonts w:ascii="Times New Roman" w:hAnsi="Times New Roman"/>
          <w:sz w:val="22"/>
          <w:szCs w:val="22"/>
          <w:lang w:val="lv-LV"/>
        </w:rPr>
        <w:t xml:space="preserve">kuras noteikumus iepriekš akceptējis Patapinātājs, </w:t>
      </w:r>
      <w:r w:rsidR="005C133D" w:rsidRPr="00E77931">
        <w:rPr>
          <w:rFonts w:ascii="Times New Roman" w:hAnsi="Times New Roman"/>
          <w:sz w:val="22"/>
          <w:szCs w:val="22"/>
          <w:lang w:val="lv-LV"/>
        </w:rPr>
        <w:t>kā arī Transportlīdzekļa brīvprātīgās apdrošināšanas (KASKO) polise pret zādzības un bojājuma riskiem,</w:t>
      </w:r>
      <w:r w:rsidR="00666216" w:rsidRPr="00E77931">
        <w:rPr>
          <w:rFonts w:ascii="Times New Roman" w:hAnsi="Times New Roman"/>
          <w:sz w:val="22"/>
          <w:szCs w:val="22"/>
          <w:lang w:val="lv-LV"/>
        </w:rPr>
        <w:t xml:space="preserve"> kuras noteikumus iepriekš akceptējis Patapinātājs</w:t>
      </w:r>
      <w:r w:rsidR="005C133D" w:rsidRPr="00E77931">
        <w:rPr>
          <w:rFonts w:ascii="Times New Roman" w:hAnsi="Times New Roman"/>
          <w:sz w:val="22"/>
          <w:szCs w:val="22"/>
          <w:lang w:val="lv-LV"/>
        </w:rPr>
        <w:t xml:space="preserve">. </w:t>
      </w:r>
    </w:p>
    <w:p w14:paraId="586CCEC2" w14:textId="77777777" w:rsidR="00496127" w:rsidRPr="00E77931" w:rsidRDefault="00496127" w:rsidP="00224ABB">
      <w:pPr>
        <w:keepNext w:val="0"/>
        <w:keepLines w:val="0"/>
        <w:widowControl w:val="0"/>
        <w:tabs>
          <w:tab w:val="num" w:pos="567"/>
        </w:tabs>
        <w:spacing w:after="0"/>
        <w:ind w:firstLine="720"/>
        <w:jc w:val="both"/>
        <w:rPr>
          <w:rFonts w:ascii="Times New Roman" w:hAnsi="Times New Roman"/>
          <w:sz w:val="22"/>
          <w:szCs w:val="22"/>
          <w:lang w:val="lv-LV"/>
        </w:rPr>
      </w:pPr>
    </w:p>
    <w:p w14:paraId="6144D951" w14:textId="77777777" w:rsidR="00496127" w:rsidRPr="00E77931" w:rsidRDefault="00496127"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nav tiesību bez Patapinājuma ņēmēja rakstiskas piekrišanas nodot Transportlīdzekli lietošanā trešajām personām, ieķīlāt, atsavināt, apgrūtināt ar lietu un saistību tiesībām</w:t>
      </w:r>
      <w:r w:rsidR="002A317E" w:rsidRPr="00E77931">
        <w:rPr>
          <w:rFonts w:ascii="Times New Roman" w:hAnsi="Times New Roman"/>
          <w:sz w:val="22"/>
          <w:szCs w:val="22"/>
          <w:lang w:val="lv-LV"/>
        </w:rPr>
        <w:t>, pārveidot vai pārbūvēt</w:t>
      </w:r>
      <w:r w:rsidRPr="00E77931">
        <w:rPr>
          <w:rFonts w:ascii="Times New Roman" w:hAnsi="Times New Roman"/>
          <w:sz w:val="22"/>
          <w:szCs w:val="22"/>
          <w:lang w:val="lv-LV"/>
        </w:rPr>
        <w:t xml:space="preserve">. </w:t>
      </w:r>
    </w:p>
    <w:p w14:paraId="2951E765" w14:textId="77777777" w:rsidR="009B07FB" w:rsidRPr="00E77931" w:rsidRDefault="009B07FB" w:rsidP="00224ABB">
      <w:pPr>
        <w:keepNext w:val="0"/>
        <w:keepLines w:val="0"/>
        <w:widowControl w:val="0"/>
        <w:spacing w:after="0"/>
        <w:ind w:firstLine="720"/>
        <w:jc w:val="both"/>
        <w:rPr>
          <w:rFonts w:ascii="Times New Roman" w:hAnsi="Times New Roman"/>
          <w:sz w:val="22"/>
          <w:szCs w:val="22"/>
          <w:lang w:val="lv-LV"/>
        </w:rPr>
      </w:pPr>
    </w:p>
    <w:p w14:paraId="4626E7E8"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5D9B7D6E" w14:textId="77777777" w:rsidR="00FE5505" w:rsidRPr="00E77931"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E77931">
        <w:rPr>
          <w:rFonts w:ascii="Times New Roman" w:hAnsi="Times New Roman"/>
          <w:b/>
          <w:caps/>
          <w:sz w:val="22"/>
          <w:szCs w:val="22"/>
          <w:lang w:val="lv-LV"/>
        </w:rPr>
        <w:t>Citi</w:t>
      </w:r>
      <w:r w:rsidRPr="00E77931">
        <w:rPr>
          <w:rFonts w:ascii="Times New Roman" w:hAnsi="Times New Roman"/>
          <w:b/>
          <w:sz w:val="22"/>
          <w:szCs w:val="22"/>
          <w:lang w:val="lv-LV"/>
        </w:rPr>
        <w:t xml:space="preserve"> </w:t>
      </w:r>
      <w:r w:rsidRPr="00E77931">
        <w:rPr>
          <w:rFonts w:ascii="Times New Roman" w:hAnsi="Times New Roman"/>
          <w:b/>
          <w:caps/>
          <w:sz w:val="22"/>
          <w:szCs w:val="22"/>
          <w:lang w:val="lv-LV"/>
        </w:rPr>
        <w:t>noteikumi</w:t>
      </w:r>
    </w:p>
    <w:p w14:paraId="3127D01C" w14:textId="77777777" w:rsidR="002E20D3" w:rsidRPr="00E77931" w:rsidRDefault="002E20D3" w:rsidP="00BB795E">
      <w:pPr>
        <w:keepNext w:val="0"/>
        <w:keepLines w:val="0"/>
        <w:widowControl w:val="0"/>
        <w:spacing w:after="0"/>
        <w:rPr>
          <w:rFonts w:ascii="Times New Roman" w:hAnsi="Times New Roman"/>
          <w:b/>
          <w:sz w:val="22"/>
          <w:szCs w:val="22"/>
          <w:lang w:val="lv-LV"/>
        </w:rPr>
      </w:pPr>
    </w:p>
    <w:p w14:paraId="5F679245" w14:textId="77777777" w:rsidR="00D47BAA" w:rsidRPr="00E77931"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Jebkādiem paziņojumiem un citai korespondencei, kas adresēta otrai Pusei šī Līguma sakarā</w:t>
      </w:r>
      <w:r w:rsidR="00A46A4D" w:rsidRPr="00E77931">
        <w:rPr>
          <w:rFonts w:ascii="Times New Roman" w:hAnsi="Times New Roman"/>
          <w:sz w:val="22"/>
          <w:szCs w:val="22"/>
          <w:lang w:val="lv-LV"/>
        </w:rPr>
        <w:t>,</w:t>
      </w:r>
      <w:r w:rsidR="00D47BAA"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 xml:space="preserve">ir </w:t>
      </w:r>
      <w:r w:rsidR="00D47BAA" w:rsidRPr="00E77931">
        <w:rPr>
          <w:rFonts w:ascii="Times New Roman" w:hAnsi="Times New Roman"/>
          <w:sz w:val="22"/>
          <w:szCs w:val="22"/>
          <w:lang w:val="lv-LV"/>
        </w:rPr>
        <w:t>jābūt:</w:t>
      </w:r>
    </w:p>
    <w:p w14:paraId="23634193" w14:textId="77777777" w:rsidR="00BB795E" w:rsidRPr="00E77931"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31D77C72"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lastRenderedPageBreak/>
        <w:t>4.1.1.</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nodotai personīgi</w:t>
      </w:r>
      <w:r w:rsidR="00A46A4D" w:rsidRPr="00E77931">
        <w:rPr>
          <w:rFonts w:ascii="Times New Roman" w:hAnsi="Times New Roman"/>
          <w:sz w:val="22"/>
          <w:szCs w:val="22"/>
          <w:lang w:val="lv-LV"/>
        </w:rPr>
        <w:t>,</w:t>
      </w:r>
      <w:r w:rsidR="00E216A5" w:rsidRPr="00E77931">
        <w:rPr>
          <w:rFonts w:ascii="Times New Roman" w:hAnsi="Times New Roman"/>
          <w:sz w:val="22"/>
          <w:szCs w:val="22"/>
          <w:lang w:val="lv-LV"/>
        </w:rPr>
        <w:t xml:space="preserve">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kad adresāts parakstījies par korespondences saņemšanu, vai </w:t>
      </w:r>
    </w:p>
    <w:p w14:paraId="32CDE54D" w14:textId="77777777" w:rsidR="00F535EA" w:rsidRPr="00E77931"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1FE2842E"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3F0532" w:rsidRPr="00E77931">
        <w:rPr>
          <w:rFonts w:ascii="Times New Roman" w:hAnsi="Times New Roman"/>
          <w:sz w:val="22"/>
          <w:szCs w:val="22"/>
          <w:lang w:val="lv-LV"/>
        </w:rPr>
        <w:t xml:space="preserve"> </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 xml:space="preserve">nosūtītai ar ierakstītu vēstuli,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5. (piektajā) dienā pēc tam, kad tā </w:t>
      </w:r>
      <w:r w:rsidR="00C505D5" w:rsidRPr="00E77931">
        <w:rPr>
          <w:rFonts w:ascii="Times New Roman" w:hAnsi="Times New Roman"/>
          <w:sz w:val="22"/>
          <w:szCs w:val="22"/>
          <w:lang w:val="lv-LV"/>
        </w:rPr>
        <w:t>nosūtīta</w:t>
      </w:r>
      <w:r w:rsidR="00E216A5" w:rsidRPr="00E77931">
        <w:rPr>
          <w:rFonts w:ascii="Times New Roman" w:hAnsi="Times New Roman"/>
          <w:sz w:val="22"/>
          <w:szCs w:val="22"/>
          <w:lang w:val="lv-LV"/>
        </w:rPr>
        <w:t xml:space="preserve"> adresātam uz </w:t>
      </w:r>
      <w:r w:rsidR="00A46A4D" w:rsidRPr="00E77931">
        <w:rPr>
          <w:rFonts w:ascii="Times New Roman" w:hAnsi="Times New Roman"/>
          <w:sz w:val="22"/>
          <w:szCs w:val="22"/>
          <w:lang w:val="lv-LV"/>
        </w:rPr>
        <w:t>šī Līguma ievaddaļā norādīto</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Puses</w:t>
      </w:r>
      <w:r w:rsidR="00E216A5" w:rsidRPr="00E77931">
        <w:rPr>
          <w:rFonts w:ascii="Times New Roman" w:hAnsi="Times New Roman"/>
          <w:sz w:val="22"/>
          <w:szCs w:val="22"/>
          <w:lang w:val="lv-LV"/>
        </w:rPr>
        <w:t xml:space="preserve"> adresi vai citu adresi, ko </w:t>
      </w:r>
      <w:r w:rsidR="00A46A4D" w:rsidRPr="00E77931">
        <w:rPr>
          <w:rFonts w:ascii="Times New Roman" w:hAnsi="Times New Roman"/>
          <w:sz w:val="22"/>
          <w:szCs w:val="22"/>
          <w:lang w:val="lv-LV"/>
        </w:rPr>
        <w:t>viena Puse</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šajā punktā noteiktā kārtībā ir paziņojusi otrai Pusei</w:t>
      </w:r>
      <w:r w:rsidR="00E216A5" w:rsidRPr="00E77931">
        <w:rPr>
          <w:rFonts w:ascii="Times New Roman" w:hAnsi="Times New Roman"/>
          <w:sz w:val="22"/>
          <w:szCs w:val="22"/>
          <w:lang w:val="lv-LV"/>
        </w:rPr>
        <w:t xml:space="preserve">, vai ātrāk, ja ir saņemts attiecīgs </w:t>
      </w:r>
      <w:r w:rsidR="00C505D5" w:rsidRPr="00E77931">
        <w:rPr>
          <w:rFonts w:ascii="Times New Roman" w:hAnsi="Times New Roman"/>
          <w:sz w:val="22"/>
          <w:szCs w:val="22"/>
          <w:lang w:val="lv-LV"/>
        </w:rPr>
        <w:t>pasta</w:t>
      </w:r>
      <w:r w:rsidR="00E216A5" w:rsidRPr="00E77931">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E77931">
          <w:rPr>
            <w:rFonts w:ascii="Times New Roman" w:hAnsi="Times New Roman"/>
            <w:sz w:val="22"/>
            <w:szCs w:val="22"/>
            <w:lang w:val="lv-LV"/>
          </w:rPr>
          <w:t>paziņojums</w:t>
        </w:r>
      </w:smartTag>
      <w:r w:rsidR="00E216A5" w:rsidRPr="00E77931">
        <w:rPr>
          <w:rFonts w:ascii="Times New Roman" w:hAnsi="Times New Roman"/>
          <w:sz w:val="22"/>
          <w:szCs w:val="22"/>
          <w:lang w:val="lv-LV"/>
        </w:rPr>
        <w:t xml:space="preserve"> par korespondences izsniegšanu adresātam. </w:t>
      </w:r>
    </w:p>
    <w:p w14:paraId="4FF59DF2" w14:textId="77777777" w:rsidR="00BB795E" w:rsidRPr="00E77931"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1CB92076" w14:textId="77777777" w:rsidR="00A46A4D"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E77931">
          <w:rPr>
            <w:rFonts w:ascii="Times New Roman" w:hAnsi="Times New Roman"/>
            <w:noProof/>
            <w:sz w:val="22"/>
            <w:szCs w:val="22"/>
            <w:lang w:val="lv-LV"/>
          </w:rPr>
          <w:t>Līgums</w:t>
        </w:r>
      </w:smartTag>
      <w:r w:rsidRPr="00E77931">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E77931">
          <w:rPr>
            <w:rFonts w:ascii="Times New Roman" w:hAnsi="Times New Roman"/>
            <w:noProof/>
            <w:sz w:val="22"/>
            <w:szCs w:val="22"/>
            <w:lang w:val="lv-LV"/>
          </w:rPr>
          <w:t>Līguma</w:t>
        </w:r>
      </w:smartTag>
      <w:r w:rsidRPr="00E77931">
        <w:rPr>
          <w:rFonts w:ascii="Times New Roman" w:hAnsi="Times New Roman"/>
          <w:noProof/>
          <w:sz w:val="22"/>
          <w:szCs w:val="22"/>
          <w:lang w:val="lv-LV"/>
        </w:rPr>
        <w:t xml:space="preserve"> noteikumu grozījumi stājas spēkā tikai pēc tam, kad to ir parakstījušas abas Puses</w:t>
      </w:r>
      <w:r w:rsidR="00CF303A" w:rsidRPr="00E77931">
        <w:rPr>
          <w:rFonts w:ascii="Times New Roman" w:hAnsi="Times New Roman"/>
          <w:noProof/>
          <w:sz w:val="22"/>
          <w:szCs w:val="22"/>
          <w:lang w:val="lv-LV"/>
        </w:rPr>
        <w:t>, un tie kļūst par Līguma neatņemamu sastāvdaļu.</w:t>
      </w:r>
    </w:p>
    <w:p w14:paraId="051F16A7" w14:textId="77777777" w:rsidR="00A46A4D" w:rsidRPr="00E77931"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4B4B899" w14:textId="77777777" w:rsidR="00D47BAA"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E77931">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E77931">
          <w:rPr>
            <w:rFonts w:ascii="Times New Roman" w:hAnsi="Times New Roman"/>
            <w:bCs/>
            <w:sz w:val="22"/>
            <w:szCs w:val="22"/>
            <w:lang w:val="lv-LV"/>
          </w:rPr>
          <w:t>Līgums</w:t>
        </w:r>
      </w:smartTag>
      <w:r w:rsidRPr="00E77931">
        <w:rPr>
          <w:rFonts w:ascii="Times New Roman" w:hAnsi="Times New Roman"/>
          <w:bCs/>
          <w:sz w:val="22"/>
          <w:szCs w:val="22"/>
          <w:lang w:val="lv-LV"/>
        </w:rPr>
        <w:t xml:space="preserve"> ir sastādīts un darbojas saskaņā ar Latvijas Republikā spēkā esošiem tiesību aktiem. </w:t>
      </w:r>
      <w:r w:rsidRPr="00E7793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E77931">
        <w:rPr>
          <w:rFonts w:ascii="Times New Roman" w:hAnsi="Times New Roman"/>
          <w:sz w:val="22"/>
          <w:szCs w:val="22"/>
          <w:lang w:val="lv-LV"/>
        </w:rPr>
        <w:t>.</w:t>
      </w:r>
    </w:p>
    <w:p w14:paraId="741A7456" w14:textId="77777777" w:rsidR="00022443" w:rsidRPr="00E77931"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35EDEE45" w14:textId="77777777" w:rsidR="00FE5505" w:rsidRPr="00E77931"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E77931">
          <w:rPr>
            <w:rFonts w:ascii="Times New Roman" w:hAnsi="Times New Roman"/>
            <w:sz w:val="22"/>
            <w:szCs w:val="22"/>
            <w:lang w:val="lv-LV"/>
          </w:rPr>
          <w:t>Līgums</w:t>
        </w:r>
      </w:smartTag>
      <w:r w:rsidRPr="00E77931">
        <w:rPr>
          <w:rFonts w:ascii="Times New Roman" w:hAnsi="Times New Roman"/>
          <w:sz w:val="22"/>
          <w:szCs w:val="22"/>
          <w:lang w:val="lv-LV"/>
        </w:rPr>
        <w:t xml:space="preserve"> ir sastādīts 2 (divos) eksemplāros, no kuriem viens tiek nodots </w:t>
      </w:r>
      <w:r w:rsidR="00496127" w:rsidRPr="00E77931">
        <w:rPr>
          <w:rFonts w:ascii="Times New Roman" w:hAnsi="Times New Roman"/>
          <w:sz w:val="22"/>
          <w:szCs w:val="22"/>
          <w:lang w:val="lv-LV"/>
        </w:rPr>
        <w:t>Patapinātājam</w:t>
      </w:r>
      <w:r w:rsidRPr="00E77931">
        <w:rPr>
          <w:rFonts w:ascii="Times New Roman" w:hAnsi="Times New Roman"/>
          <w:sz w:val="22"/>
          <w:szCs w:val="22"/>
          <w:lang w:val="lv-LV"/>
        </w:rPr>
        <w:t xml:space="preserve"> un viens – </w:t>
      </w:r>
      <w:r w:rsidR="00496127" w:rsidRPr="00E77931">
        <w:rPr>
          <w:rFonts w:ascii="Times New Roman" w:hAnsi="Times New Roman"/>
          <w:sz w:val="22"/>
          <w:szCs w:val="22"/>
          <w:lang w:val="lv-LV"/>
        </w:rPr>
        <w:t>Patapinājuma ņēmējam</w:t>
      </w:r>
      <w:r w:rsidRPr="00E77931">
        <w:rPr>
          <w:rFonts w:ascii="Times New Roman" w:hAnsi="Times New Roman"/>
          <w:sz w:val="22"/>
          <w:szCs w:val="22"/>
          <w:lang w:val="lv-LV"/>
        </w:rPr>
        <w:t>. Abiem eksemplāriem ir vienāds juridiskais spēks</w:t>
      </w:r>
      <w:r w:rsidR="002E20D3" w:rsidRPr="00E77931">
        <w:rPr>
          <w:rFonts w:ascii="Times New Roman" w:hAnsi="Times New Roman"/>
          <w:sz w:val="22"/>
          <w:szCs w:val="22"/>
          <w:lang w:val="lv-LV"/>
        </w:rPr>
        <w:t>.</w:t>
      </w:r>
      <w:r w:rsidR="00C505D5" w:rsidRPr="00E77931">
        <w:rPr>
          <w:rFonts w:ascii="Times New Roman" w:hAnsi="Times New Roman"/>
          <w:sz w:val="22"/>
          <w:szCs w:val="22"/>
          <w:lang w:val="lv-LV"/>
        </w:rPr>
        <w:t xml:space="preserve"> </w:t>
      </w:r>
    </w:p>
    <w:p w14:paraId="03DA9D9E" w14:textId="77777777" w:rsidR="00942A61" w:rsidRPr="00E77931" w:rsidRDefault="00942A61" w:rsidP="00BB795E">
      <w:pPr>
        <w:keepNext w:val="0"/>
        <w:keepLines w:val="0"/>
        <w:widowControl w:val="0"/>
        <w:spacing w:after="0"/>
        <w:jc w:val="both"/>
        <w:rPr>
          <w:rFonts w:ascii="Times New Roman" w:hAnsi="Times New Roman"/>
          <w:sz w:val="22"/>
          <w:szCs w:val="22"/>
          <w:lang w:val="lv-LV"/>
        </w:rPr>
      </w:pPr>
    </w:p>
    <w:p w14:paraId="74DD73FD"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p w14:paraId="6EB79696"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124E2" w14:paraId="45DE1E5B" w14:textId="77777777" w:rsidTr="00B124E2">
        <w:tc>
          <w:tcPr>
            <w:tcW w:w="3818" w:type="dxa"/>
          </w:tcPr>
          <w:p w14:paraId="1418E511" w14:textId="77777777" w:rsidR="00CF303A" w:rsidRPr="00B124E2" w:rsidRDefault="00496127"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w:t>
            </w:r>
            <w:r w:rsidR="00CF303A" w:rsidRPr="00B124E2">
              <w:rPr>
                <w:rFonts w:ascii="Times New Roman" w:hAnsi="Times New Roman"/>
                <w:b/>
                <w:bCs/>
                <w:sz w:val="22"/>
                <w:szCs w:val="22"/>
                <w:lang w:val="lv-LV"/>
              </w:rPr>
              <w:t xml:space="preserve"> vārdā:</w:t>
            </w:r>
          </w:p>
          <w:p w14:paraId="1A18784C" w14:textId="77777777" w:rsidR="00CF303A" w:rsidRPr="00B124E2" w:rsidRDefault="00CF303A" w:rsidP="00B124E2">
            <w:pPr>
              <w:tabs>
                <w:tab w:val="left" w:pos="4253"/>
              </w:tabs>
              <w:jc w:val="both"/>
              <w:rPr>
                <w:rFonts w:ascii="Times New Roman" w:hAnsi="Times New Roman"/>
                <w:noProof/>
                <w:sz w:val="22"/>
                <w:szCs w:val="22"/>
                <w:lang w:val="lv-LV"/>
              </w:rPr>
            </w:pPr>
          </w:p>
          <w:p w14:paraId="37CBBB26" w14:textId="77777777" w:rsidR="00CF303A" w:rsidRPr="00B124E2" w:rsidRDefault="00CF303A" w:rsidP="00B124E2">
            <w:pPr>
              <w:tabs>
                <w:tab w:val="left" w:pos="4253"/>
              </w:tabs>
              <w:jc w:val="both"/>
              <w:rPr>
                <w:rFonts w:ascii="Times New Roman" w:hAnsi="Times New Roman"/>
                <w:noProof/>
                <w:sz w:val="22"/>
                <w:szCs w:val="22"/>
                <w:lang w:val="lv-LV"/>
              </w:rPr>
            </w:pPr>
          </w:p>
          <w:p w14:paraId="1DD77BD8"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6EB6DB8B"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781147AC" w14:textId="77777777" w:rsidR="00CF303A" w:rsidRPr="00B124E2" w:rsidRDefault="00496127"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w:t>
            </w:r>
            <w:r w:rsidR="00CF303A" w:rsidRPr="00B124E2">
              <w:rPr>
                <w:rFonts w:ascii="Times New Roman" w:hAnsi="Times New Roman"/>
                <w:b/>
                <w:bCs/>
                <w:sz w:val="22"/>
                <w:szCs w:val="22"/>
                <w:lang w:val="lv-LV"/>
              </w:rPr>
              <w:t xml:space="preserve"> vārdā:</w:t>
            </w:r>
          </w:p>
          <w:p w14:paraId="49F78C24" w14:textId="77777777" w:rsidR="00CF303A" w:rsidRPr="00B124E2" w:rsidRDefault="00CF303A" w:rsidP="00B124E2">
            <w:pPr>
              <w:jc w:val="both"/>
              <w:rPr>
                <w:rFonts w:ascii="Times New Roman" w:hAnsi="Times New Roman"/>
                <w:noProof/>
                <w:sz w:val="22"/>
                <w:szCs w:val="22"/>
                <w:lang w:val="lv-LV"/>
              </w:rPr>
            </w:pPr>
          </w:p>
          <w:p w14:paraId="38C82841" w14:textId="77777777" w:rsidR="00CF303A" w:rsidRPr="00B124E2" w:rsidRDefault="00CF303A" w:rsidP="00B124E2">
            <w:pPr>
              <w:jc w:val="both"/>
              <w:rPr>
                <w:rFonts w:ascii="Times New Roman" w:hAnsi="Times New Roman"/>
                <w:noProof/>
                <w:sz w:val="22"/>
                <w:szCs w:val="22"/>
                <w:lang w:val="lv-LV"/>
              </w:rPr>
            </w:pPr>
          </w:p>
          <w:p w14:paraId="71BD2405"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001BCEEE"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753F751B" w14:textId="77777777" w:rsidR="00FE5505" w:rsidRPr="00E77931" w:rsidRDefault="00FE5505" w:rsidP="00BB795E">
      <w:pPr>
        <w:spacing w:after="0"/>
        <w:jc w:val="both"/>
        <w:rPr>
          <w:rFonts w:ascii="Times New Roman" w:hAnsi="Times New Roman"/>
          <w:sz w:val="22"/>
          <w:szCs w:val="22"/>
          <w:lang w:val="lv-LV"/>
        </w:rPr>
      </w:pPr>
    </w:p>
    <w:p w14:paraId="1E7C7230" w14:textId="77777777" w:rsidR="0017727D" w:rsidRPr="00E77931" w:rsidRDefault="0017727D" w:rsidP="00BB795E">
      <w:pPr>
        <w:keepNext w:val="0"/>
        <w:keepLines w:val="0"/>
        <w:widowControl w:val="0"/>
        <w:spacing w:after="0"/>
        <w:rPr>
          <w:rFonts w:ascii="Times New Roman" w:hAnsi="Times New Roman"/>
          <w:sz w:val="22"/>
          <w:szCs w:val="22"/>
          <w:lang w:val="lv-LV"/>
        </w:rPr>
      </w:pPr>
    </w:p>
    <w:p w14:paraId="27356C23" w14:textId="77777777" w:rsidR="00CF303A" w:rsidRPr="00E77931" w:rsidRDefault="00CF303A" w:rsidP="00BB795E">
      <w:pPr>
        <w:keepNext w:val="0"/>
        <w:keepLines w:val="0"/>
        <w:widowControl w:val="0"/>
        <w:spacing w:after="0"/>
        <w:rPr>
          <w:rFonts w:ascii="Times New Roman" w:hAnsi="Times New Roman"/>
          <w:sz w:val="22"/>
          <w:szCs w:val="22"/>
          <w:lang w:val="lv-LV"/>
        </w:rPr>
      </w:pPr>
    </w:p>
    <w:p w14:paraId="4782463E"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6BCD95F5" w14:textId="77777777" w:rsidR="00563832" w:rsidRPr="00E77931" w:rsidRDefault="00563832" w:rsidP="00BB795E">
      <w:pPr>
        <w:keepNext w:val="0"/>
        <w:keepLines w:val="0"/>
        <w:widowControl w:val="0"/>
        <w:spacing w:after="0"/>
        <w:rPr>
          <w:rFonts w:ascii="Times New Roman" w:hAnsi="Times New Roman"/>
          <w:b/>
          <w:sz w:val="22"/>
          <w:szCs w:val="22"/>
          <w:lang w:val="lv-LV"/>
        </w:rPr>
        <w:sectPr w:rsidR="00563832" w:rsidRPr="00E77931" w:rsidSect="00224ABB">
          <w:footerReference w:type="even" r:id="rId7"/>
          <w:footerReference w:type="default" r:id="rId8"/>
          <w:headerReference w:type="first" r:id="rId9"/>
          <w:pgSz w:w="11907" w:h="16840" w:code="9"/>
          <w:pgMar w:top="1134" w:right="1134" w:bottom="1134" w:left="1701" w:header="425" w:footer="964" w:gutter="0"/>
          <w:cols w:space="720"/>
          <w:titlePg/>
        </w:sectPr>
      </w:pPr>
    </w:p>
    <w:p w14:paraId="48FEC540" w14:textId="77777777" w:rsidR="00224ABB" w:rsidRPr="006E58E4" w:rsidRDefault="006E58E4"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lastRenderedPageBreak/>
        <w:t>1.pielikums</w:t>
      </w:r>
    </w:p>
    <w:p w14:paraId="70E1FBCB" w14:textId="77777777" w:rsidR="006E58E4"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288588E4" w14:textId="77777777" w:rsidR="00722848"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Transportlīdzekļa patapinājuma līguma</w:t>
      </w:r>
      <w:r w:rsidR="006E58E4" w:rsidRPr="006E58E4">
        <w:rPr>
          <w:rFonts w:ascii="Times New Roman" w:hAnsi="Times New Roman"/>
          <w:sz w:val="22"/>
          <w:szCs w:val="22"/>
          <w:lang w:val="lv-LV"/>
        </w:rPr>
        <w:t>m</w:t>
      </w:r>
      <w:r w:rsidRPr="006E58E4">
        <w:rPr>
          <w:rFonts w:ascii="Times New Roman" w:hAnsi="Times New Roman"/>
          <w:sz w:val="22"/>
          <w:szCs w:val="22"/>
          <w:lang w:val="lv-LV"/>
        </w:rPr>
        <w:t xml:space="preserve"> Nr.___ </w:t>
      </w:r>
    </w:p>
    <w:p w14:paraId="25E16D45"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5429ACC2" w14:textId="77777777" w:rsidR="00920651" w:rsidRPr="00E77931" w:rsidRDefault="00722848" w:rsidP="00722848">
      <w:pPr>
        <w:keepNext w:val="0"/>
        <w:keepLines w:val="0"/>
        <w:widowControl w:val="0"/>
        <w:spacing w:after="0"/>
        <w:jc w:val="center"/>
        <w:rPr>
          <w:rFonts w:ascii="Times New Roman" w:hAnsi="Times New Roman"/>
          <w:b/>
          <w:sz w:val="22"/>
          <w:szCs w:val="22"/>
          <w:lang w:val="lv-LV"/>
        </w:rPr>
      </w:pPr>
      <w:r w:rsidRPr="006E58E4">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6E58E4">
          <w:rPr>
            <w:rFonts w:ascii="Times New Roman" w:hAnsi="Times New Roman"/>
            <w:b/>
            <w:sz w:val="24"/>
            <w:szCs w:val="24"/>
            <w:lang w:val="lv-LV"/>
          </w:rPr>
          <w:t>AKTS</w:t>
        </w:r>
      </w:smartTag>
    </w:p>
    <w:p w14:paraId="5DD56D42" w14:textId="77777777" w:rsidR="00722848" w:rsidRDefault="00722848"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nodošanai Patapinājuma ņēmējam)</w:t>
      </w:r>
    </w:p>
    <w:p w14:paraId="5FCD748F" w14:textId="77777777" w:rsidR="006E58E4" w:rsidRPr="00E77931" w:rsidRDefault="006E58E4"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67FD8E41" w14:textId="77777777" w:rsidR="00A57697" w:rsidRDefault="00A57697" w:rsidP="00563832">
      <w:pPr>
        <w:pStyle w:val="txt1"/>
        <w:rPr>
          <w:rFonts w:ascii="Times New Roman" w:hAnsi="Times New Roman"/>
          <w:i/>
          <w:iCs/>
          <w:color w:val="auto"/>
          <w:sz w:val="22"/>
          <w:szCs w:val="22"/>
          <w:lang w:val="lv-LV"/>
        </w:rPr>
      </w:pPr>
    </w:p>
    <w:p w14:paraId="05473A92" w14:textId="77777777" w:rsidR="00563832" w:rsidRPr="00E77931" w:rsidRDefault="006E58E4"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____._____.</w:t>
      </w:r>
      <w:r w:rsidR="00E77931" w:rsidRPr="00E77931">
        <w:rPr>
          <w:rFonts w:ascii="Times New Roman" w:hAnsi="Times New Roman"/>
          <w:color w:val="auto"/>
          <w:sz w:val="22"/>
          <w:szCs w:val="22"/>
          <w:lang w:val="lv-LV"/>
        </w:rPr>
        <w:t>20__</w:t>
      </w:r>
      <w:r>
        <w:rPr>
          <w:rFonts w:ascii="Times New Roman" w:hAnsi="Times New Roman"/>
          <w:color w:val="auto"/>
          <w:sz w:val="22"/>
          <w:szCs w:val="22"/>
          <w:lang w:val="lv-LV"/>
        </w:rPr>
        <w:t>_.</w:t>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p>
    <w:p w14:paraId="189E962F" w14:textId="77777777" w:rsidR="00722848" w:rsidRPr="00E77931" w:rsidRDefault="00722848" w:rsidP="00722848">
      <w:pPr>
        <w:keepNext w:val="0"/>
        <w:keepLines w:val="0"/>
        <w:widowControl w:val="0"/>
        <w:spacing w:after="0"/>
        <w:jc w:val="center"/>
        <w:rPr>
          <w:rFonts w:ascii="Times New Roman" w:hAnsi="Times New Roman"/>
          <w:sz w:val="22"/>
          <w:szCs w:val="22"/>
          <w:lang w:val="lv-LV"/>
        </w:rPr>
      </w:pPr>
    </w:p>
    <w:p w14:paraId="16F443D2"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33DA925A" w14:textId="77777777" w:rsidR="00563832" w:rsidRPr="00E77931" w:rsidRDefault="00563832" w:rsidP="00563832">
      <w:pPr>
        <w:pStyle w:val="txt1"/>
        <w:rPr>
          <w:rFonts w:ascii="Times New Roman" w:hAnsi="Times New Roman"/>
          <w:color w:val="auto"/>
          <w:sz w:val="22"/>
          <w:szCs w:val="22"/>
          <w:lang w:val="lv-LV"/>
        </w:rPr>
      </w:pPr>
    </w:p>
    <w:p w14:paraId="632D4FF9"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6E58E4">
        <w:rPr>
          <w:rFonts w:ascii="Times New Roman" w:hAnsi="Times New Roman"/>
          <w:color w:val="auto"/>
          <w:sz w:val="22"/>
          <w:szCs w:val="22"/>
          <w:lang w:val="lv-LV"/>
        </w:rPr>
        <w:t>:</w:t>
      </w:r>
    </w:p>
    <w:p w14:paraId="5C61F605" w14:textId="77777777" w:rsidR="00563832" w:rsidRPr="00E77931" w:rsidRDefault="00563832" w:rsidP="00563832">
      <w:pPr>
        <w:pStyle w:val="txt1"/>
        <w:rPr>
          <w:rFonts w:ascii="Times New Roman" w:hAnsi="Times New Roman"/>
          <w:color w:val="auto"/>
          <w:sz w:val="22"/>
          <w:szCs w:val="22"/>
          <w:lang w:val="lv-LV"/>
        </w:rPr>
      </w:pPr>
    </w:p>
    <w:p w14:paraId="3528139B"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Patapinātājs nodod Patapinājuma ņēmējam zemāk minēto transportlīdzekli:</w:t>
      </w:r>
    </w:p>
    <w:p w14:paraId="5D84E977" w14:textId="77777777" w:rsidR="00563832" w:rsidRPr="00E77931" w:rsidRDefault="00563832" w:rsidP="00BB795E">
      <w:pPr>
        <w:keepNext w:val="0"/>
        <w:keepLines w:val="0"/>
        <w:widowControl w:val="0"/>
        <w:spacing w:after="0"/>
        <w:rPr>
          <w:rFonts w:ascii="Times New Roman" w:hAnsi="Times New Roman"/>
          <w:b/>
          <w:sz w:val="22"/>
          <w:szCs w:val="22"/>
          <w:lang w:val="lv-LV"/>
        </w:rPr>
      </w:pPr>
    </w:p>
    <w:p w14:paraId="4EFD50FF"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1. </w:t>
      </w:r>
      <w:r w:rsidR="00920651" w:rsidRPr="00E77931">
        <w:rPr>
          <w:rFonts w:ascii="Times New Roman" w:hAnsi="Times New Roman"/>
          <w:b/>
          <w:sz w:val="22"/>
          <w:szCs w:val="22"/>
          <w:lang w:val="lv-LV"/>
        </w:rPr>
        <w:t>Transportlīdzekļa apraksts:</w:t>
      </w:r>
    </w:p>
    <w:p w14:paraId="67192D83"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4BF3E37D" w14:textId="77777777" w:rsidR="00722848"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w:t>
      </w:r>
    </w:p>
    <w:p w14:paraId="666B17A3"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3576B144"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257B4A82"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w:t>
      </w:r>
      <w:r w:rsidR="00920651" w:rsidRPr="00E77931">
        <w:rPr>
          <w:rFonts w:ascii="Times New Roman" w:hAnsi="Times New Roman"/>
          <w:sz w:val="22"/>
          <w:szCs w:val="22"/>
          <w:lang w:val="lv-LV"/>
        </w:rPr>
        <w:t>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5E617AD"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w:t>
      </w:r>
      <w:r w:rsidR="00920651" w:rsidRPr="00E77931">
        <w:rPr>
          <w:rFonts w:ascii="Times New Roman" w:hAnsi="Times New Roman"/>
          <w:sz w:val="22"/>
          <w:szCs w:val="22"/>
          <w:lang w:val="lv-LV"/>
        </w:rPr>
        <w:t>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726EF08"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5BAD0608"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2. </w:t>
      </w:r>
      <w:r w:rsidR="00920651" w:rsidRPr="00E77931">
        <w:rPr>
          <w:rFonts w:ascii="Times New Roman" w:hAnsi="Times New Roman"/>
          <w:b/>
          <w:sz w:val="22"/>
          <w:szCs w:val="22"/>
          <w:lang w:val="lv-LV"/>
        </w:rPr>
        <w:t>Transportlīdzekļa stāvoklis</w:t>
      </w:r>
      <w:r w:rsidR="00462B06" w:rsidRPr="00E77931">
        <w:rPr>
          <w:rFonts w:ascii="Times New Roman" w:hAnsi="Times New Roman"/>
          <w:b/>
          <w:sz w:val="22"/>
          <w:szCs w:val="22"/>
          <w:lang w:val="lv-LV"/>
        </w:rPr>
        <w:t xml:space="preserve"> un piederumi nodošanas brīdī</w:t>
      </w:r>
      <w:r w:rsidR="00920651" w:rsidRPr="00E77931">
        <w:rPr>
          <w:rFonts w:ascii="Times New Roman" w:hAnsi="Times New Roman"/>
          <w:b/>
          <w:sz w:val="22"/>
          <w:szCs w:val="22"/>
          <w:lang w:val="lv-LV"/>
        </w:rPr>
        <w:t>:</w:t>
      </w:r>
    </w:p>
    <w:p w14:paraId="17CD51FA"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3ACE9AF8"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Pretaizdzīšanas sistēma</w:t>
      </w:r>
      <w:r w:rsidR="00722848" w:rsidRPr="00E77931">
        <w:rPr>
          <w:rFonts w:ascii="Times New Roman" w:hAnsi="Times New Roman"/>
          <w:sz w:val="22"/>
          <w:szCs w:val="22"/>
          <w:lang w:val="lv-LV"/>
        </w:rPr>
        <w:t>(s)</w:t>
      </w:r>
      <w:r w:rsidRPr="00E77931">
        <w:rPr>
          <w:rFonts w:ascii="Times New Roman" w:hAnsi="Times New Roman"/>
          <w:sz w:val="22"/>
          <w:szCs w:val="22"/>
          <w:lang w:val="lv-LV"/>
        </w:rPr>
        <w:t xml:space="preserve">: </w:t>
      </w:r>
      <w:r w:rsidR="00E77931" w:rsidRPr="00E77931">
        <w:rPr>
          <w:rFonts w:ascii="Times New Roman" w:hAnsi="Times New Roman"/>
          <w:sz w:val="22"/>
          <w:szCs w:val="22"/>
          <w:lang w:val="lv-LV"/>
        </w:rPr>
        <w:tab/>
        <w:t>______________________</w:t>
      </w:r>
    </w:p>
    <w:p w14:paraId="231BE9F2"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w:t>
      </w:r>
    </w:p>
    <w:p w14:paraId="00EAB831"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47A8EA05"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w:t>
      </w:r>
    </w:p>
    <w:p w14:paraId="3626A0D4"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 xml:space="preserve">ugunsdzēšamais aparāts, aptieciņa, rezerves ritenis, ziemas </w:t>
      </w:r>
      <w:r w:rsidR="00D91EA4" w:rsidRPr="00E77931">
        <w:rPr>
          <w:rFonts w:ascii="Times New Roman" w:hAnsi="Times New Roman"/>
          <w:i/>
          <w:sz w:val="22"/>
          <w:szCs w:val="22"/>
          <w:lang w:val="lv-LV"/>
        </w:rPr>
        <w:t>riepu</w:t>
      </w:r>
      <w:r w:rsidRPr="00E77931">
        <w:rPr>
          <w:rFonts w:ascii="Times New Roman" w:hAnsi="Times New Roman"/>
          <w:i/>
          <w:sz w:val="22"/>
          <w:szCs w:val="22"/>
          <w:lang w:val="lv-LV"/>
        </w:rPr>
        <w:t xml:space="preserve"> komplekts, jumta bagāžnieks, transportkaste, </w:t>
      </w:r>
      <w:r w:rsidR="00D91EA4" w:rsidRPr="00E77931">
        <w:rPr>
          <w:rFonts w:ascii="Times New Roman" w:hAnsi="Times New Roman"/>
          <w:i/>
          <w:sz w:val="22"/>
          <w:szCs w:val="22"/>
          <w:lang w:val="lv-LV"/>
        </w:rPr>
        <w:t xml:space="preserve">instrumenti, </w:t>
      </w:r>
      <w:r w:rsidRPr="00E77931">
        <w:rPr>
          <w:rFonts w:ascii="Times New Roman" w:hAnsi="Times New Roman"/>
          <w:i/>
          <w:sz w:val="22"/>
          <w:szCs w:val="22"/>
          <w:lang w:val="lv-LV"/>
        </w:rPr>
        <w:t xml:space="preserve">_____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02F4B03F"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01A2274" w14:textId="77777777" w:rsidR="00D02DF6" w:rsidRPr="00E77931" w:rsidRDefault="00D02DF6" w:rsidP="00D02DF6">
      <w:pPr>
        <w:keepNext w:val="0"/>
        <w:keepLines w:val="0"/>
        <w:widowControl w:val="0"/>
        <w:spacing w:after="0"/>
        <w:rPr>
          <w:rFonts w:ascii="Times New Roman" w:hAnsi="Times New Roman"/>
          <w:b/>
          <w:sz w:val="22"/>
          <w:szCs w:val="22"/>
          <w:lang w:val="lv-LV"/>
        </w:rPr>
      </w:pPr>
    </w:p>
    <w:p w14:paraId="05A86D26" w14:textId="77777777" w:rsidR="00D02DF6" w:rsidRPr="00E77931" w:rsidRDefault="00D02DF6"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29700D56"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4ABC7138"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3A5059AF"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378D52C3"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43ACC18E" w14:textId="77777777" w:rsidR="00722848" w:rsidRDefault="00563832" w:rsidP="00BB795E">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2</w:t>
      </w:r>
      <w:r w:rsidR="00722848" w:rsidRPr="00E77931">
        <w:rPr>
          <w:rFonts w:ascii="Times New Roman" w:hAnsi="Times New Roman"/>
          <w:sz w:val="22"/>
          <w:szCs w:val="22"/>
          <w:lang w:val="lv-LV"/>
        </w:rPr>
        <w:t xml:space="preserve">. Šis </w:t>
      </w:r>
      <w:smartTag w:uri="schemas-tilde-lv/tildestengine" w:element="veidnes">
        <w:smartTagPr>
          <w:attr w:name="text" w:val="AKTS"/>
          <w:attr w:name="baseform" w:val="AKTS"/>
          <w:attr w:name="id" w:val="-1"/>
        </w:smartTagPr>
        <w:r w:rsidR="00722848" w:rsidRPr="00E77931">
          <w:rPr>
            <w:rFonts w:ascii="Times New Roman" w:hAnsi="Times New Roman"/>
            <w:sz w:val="22"/>
            <w:szCs w:val="22"/>
            <w:lang w:val="lv-LV"/>
          </w:rPr>
          <w:t>akts</w:t>
        </w:r>
      </w:smartTag>
      <w:r w:rsidR="00722848" w:rsidRPr="00E77931">
        <w:rPr>
          <w:rFonts w:ascii="Times New Roman" w:hAnsi="Times New Roman"/>
          <w:sz w:val="22"/>
          <w:szCs w:val="22"/>
          <w:lang w:val="lv-LV"/>
        </w:rPr>
        <w:t xml:space="preserve"> ir sastādīts </w:t>
      </w:r>
      <w:r w:rsidR="00722848" w:rsidRPr="00E77931">
        <w:rPr>
          <w:rFonts w:ascii="Times New Roman" w:hAnsi="Times New Roman"/>
          <w:i/>
          <w:sz w:val="22"/>
          <w:szCs w:val="22"/>
          <w:lang w:val="lv-LV"/>
        </w:rPr>
        <w:t>2 (divos) eksemplāros</w:t>
      </w:r>
      <w:r w:rsidR="00722848" w:rsidRPr="00E77931">
        <w:rPr>
          <w:rFonts w:ascii="Times New Roman" w:hAnsi="Times New Roman"/>
          <w:sz w:val="22"/>
          <w:szCs w:val="22"/>
          <w:lang w:val="lv-LV"/>
        </w:rPr>
        <w:t xml:space="preserve">, no kuriem viens tiek nodots Patapinātājam un viens – Patapinājuma ņēmējam. </w:t>
      </w:r>
    </w:p>
    <w:p w14:paraId="558A3FB3" w14:textId="77777777" w:rsidR="00A57697" w:rsidRDefault="00A57697" w:rsidP="00BB795E">
      <w:pPr>
        <w:keepNext w:val="0"/>
        <w:keepLines w:val="0"/>
        <w:widowControl w:val="0"/>
        <w:spacing w:after="0"/>
        <w:rPr>
          <w:rFonts w:ascii="Times New Roman" w:hAnsi="Times New Roman"/>
          <w:sz w:val="22"/>
          <w:szCs w:val="22"/>
          <w:lang w:val="lv-LV"/>
        </w:rPr>
      </w:pPr>
    </w:p>
    <w:p w14:paraId="33BA8B12" w14:textId="77777777" w:rsidR="00A57697"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982F0E" w14:paraId="4851E60E" w14:textId="77777777" w:rsidTr="00982F0E">
        <w:tc>
          <w:tcPr>
            <w:tcW w:w="3818" w:type="dxa"/>
          </w:tcPr>
          <w:p w14:paraId="1676119A" w14:textId="77777777" w:rsidR="00982F0E" w:rsidRPr="00982F0E" w:rsidRDefault="00982F0E" w:rsidP="00982F0E">
            <w:pPr>
              <w:jc w:val="both"/>
              <w:rPr>
                <w:rFonts w:ascii="Times New Roman" w:hAnsi="Times New Roman"/>
                <w:b/>
                <w:bCs/>
                <w:noProof/>
                <w:sz w:val="22"/>
                <w:szCs w:val="22"/>
                <w:lang w:val="lv-LV"/>
              </w:rPr>
            </w:pPr>
            <w:r w:rsidRPr="00982F0E">
              <w:rPr>
                <w:rFonts w:ascii="Times New Roman" w:hAnsi="Times New Roman"/>
                <w:b/>
                <w:bCs/>
                <w:sz w:val="22"/>
                <w:szCs w:val="22"/>
                <w:lang w:val="lv-LV"/>
              </w:rPr>
              <w:t>Patapinātāja vārdā:</w:t>
            </w:r>
          </w:p>
          <w:p w14:paraId="4A8DEF2D" w14:textId="77777777" w:rsidR="00982F0E" w:rsidRPr="00982F0E" w:rsidRDefault="00982F0E" w:rsidP="00982F0E">
            <w:pPr>
              <w:tabs>
                <w:tab w:val="left" w:pos="4253"/>
              </w:tabs>
              <w:jc w:val="both"/>
              <w:rPr>
                <w:rFonts w:ascii="Times New Roman" w:hAnsi="Times New Roman"/>
                <w:noProof/>
                <w:sz w:val="22"/>
                <w:szCs w:val="22"/>
                <w:lang w:val="lv-LV"/>
              </w:rPr>
            </w:pPr>
          </w:p>
          <w:p w14:paraId="421D6DF6"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r w:rsidRPr="00982F0E">
              <w:rPr>
                <w:rFonts w:ascii="Times New Roman" w:hAnsi="Times New Roman"/>
                <w:sz w:val="22"/>
                <w:szCs w:val="22"/>
                <w:lang w:val="lv-LV"/>
              </w:rPr>
              <w:tab/>
            </w:r>
          </w:p>
          <w:p w14:paraId="7E103D52"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c>
          <w:tcPr>
            <w:tcW w:w="4680" w:type="dxa"/>
          </w:tcPr>
          <w:p w14:paraId="500D7384" w14:textId="77777777" w:rsidR="00982F0E" w:rsidRPr="00982F0E" w:rsidRDefault="00982F0E" w:rsidP="00982F0E">
            <w:pPr>
              <w:jc w:val="both"/>
              <w:rPr>
                <w:rFonts w:ascii="Times New Roman" w:hAnsi="Times New Roman"/>
                <w:b/>
                <w:bCs/>
                <w:sz w:val="22"/>
                <w:szCs w:val="22"/>
                <w:lang w:val="lv-LV"/>
              </w:rPr>
            </w:pPr>
            <w:r w:rsidRPr="00982F0E">
              <w:rPr>
                <w:rFonts w:ascii="Times New Roman" w:hAnsi="Times New Roman"/>
                <w:b/>
                <w:bCs/>
                <w:sz w:val="22"/>
                <w:szCs w:val="22"/>
                <w:lang w:val="lv-LV"/>
              </w:rPr>
              <w:t>Patapinājuma ņēmēja vārdā:</w:t>
            </w:r>
          </w:p>
          <w:p w14:paraId="2F156B31" w14:textId="77777777" w:rsidR="00982F0E" w:rsidRPr="00982F0E" w:rsidRDefault="00982F0E" w:rsidP="00982F0E">
            <w:pPr>
              <w:jc w:val="both"/>
              <w:rPr>
                <w:rFonts w:ascii="Times New Roman" w:hAnsi="Times New Roman"/>
                <w:noProof/>
                <w:sz w:val="22"/>
                <w:szCs w:val="22"/>
                <w:lang w:val="lv-LV"/>
              </w:rPr>
            </w:pPr>
          </w:p>
          <w:p w14:paraId="63BE0147"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p>
          <w:p w14:paraId="0B43EFC4"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r>
    </w:tbl>
    <w:p w14:paraId="08F3753D"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7EE569F1" w14:textId="77777777" w:rsidR="00563832" w:rsidRPr="00E77931" w:rsidRDefault="00563832" w:rsidP="00BB795E">
      <w:pPr>
        <w:keepNext w:val="0"/>
        <w:keepLines w:val="0"/>
        <w:widowControl w:val="0"/>
        <w:spacing w:after="0"/>
        <w:rPr>
          <w:rFonts w:ascii="Times New Roman" w:hAnsi="Times New Roman"/>
          <w:sz w:val="22"/>
          <w:szCs w:val="22"/>
          <w:lang w:val="lv-LV"/>
        </w:rPr>
        <w:sectPr w:rsidR="00563832" w:rsidRPr="00E77931" w:rsidSect="00AB5183">
          <w:pgSz w:w="11907" w:h="16840" w:code="9"/>
          <w:pgMar w:top="1134" w:right="1276" w:bottom="1559" w:left="1797" w:header="425" w:footer="964" w:gutter="0"/>
          <w:cols w:space="720"/>
          <w:titlePg/>
        </w:sectPr>
      </w:pPr>
    </w:p>
    <w:p w14:paraId="421E3903" w14:textId="77777777" w:rsidR="00A57697" w:rsidRPr="006E58E4" w:rsidRDefault="00563832" w:rsidP="00A57697">
      <w:pPr>
        <w:keepNext w:val="0"/>
        <w:keepLines w:val="0"/>
        <w:widowControl w:val="0"/>
        <w:spacing w:after="0"/>
        <w:jc w:val="right"/>
        <w:rPr>
          <w:rFonts w:ascii="Times New Roman" w:hAnsi="Times New Roman"/>
          <w:sz w:val="22"/>
          <w:szCs w:val="22"/>
          <w:lang w:val="lv-LV"/>
        </w:rPr>
      </w:pPr>
      <w:r w:rsidRPr="00E77931">
        <w:rPr>
          <w:rFonts w:ascii="Times New Roman" w:hAnsi="Times New Roman"/>
          <w:b/>
          <w:sz w:val="22"/>
          <w:szCs w:val="22"/>
          <w:lang w:val="lv-LV"/>
        </w:rPr>
        <w:lastRenderedPageBreak/>
        <w:t xml:space="preserve"> </w:t>
      </w:r>
      <w:r w:rsidR="00A57697">
        <w:rPr>
          <w:rFonts w:ascii="Times New Roman" w:hAnsi="Times New Roman"/>
          <w:sz w:val="22"/>
          <w:szCs w:val="22"/>
          <w:lang w:val="lv-LV"/>
        </w:rPr>
        <w:t>2</w:t>
      </w:r>
      <w:r w:rsidR="00A57697" w:rsidRPr="006E58E4">
        <w:rPr>
          <w:rFonts w:ascii="Times New Roman" w:hAnsi="Times New Roman"/>
          <w:sz w:val="22"/>
          <w:szCs w:val="22"/>
          <w:lang w:val="lv-LV"/>
        </w:rPr>
        <w:t>.pielikums</w:t>
      </w:r>
    </w:p>
    <w:p w14:paraId="1C7E08AD"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2A1F8D7F"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Transportlīdzekļa patapinājuma līgumam Nr.___ </w:t>
      </w:r>
    </w:p>
    <w:p w14:paraId="178400E7"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3E23677F" w14:textId="77777777" w:rsidR="00563832" w:rsidRPr="00A57697" w:rsidRDefault="00563832" w:rsidP="00563832">
      <w:pPr>
        <w:keepNext w:val="0"/>
        <w:keepLines w:val="0"/>
        <w:widowControl w:val="0"/>
        <w:spacing w:after="0"/>
        <w:jc w:val="center"/>
        <w:rPr>
          <w:rFonts w:ascii="Times New Roman" w:hAnsi="Times New Roman"/>
          <w:b/>
          <w:sz w:val="24"/>
          <w:szCs w:val="24"/>
          <w:lang w:val="lv-LV"/>
        </w:rPr>
      </w:pPr>
      <w:r w:rsidRPr="00A57697">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A57697">
          <w:rPr>
            <w:rFonts w:ascii="Times New Roman" w:hAnsi="Times New Roman"/>
            <w:b/>
            <w:sz w:val="24"/>
            <w:szCs w:val="24"/>
            <w:lang w:val="lv-LV"/>
          </w:rPr>
          <w:t>AKTS</w:t>
        </w:r>
      </w:smartTag>
    </w:p>
    <w:p w14:paraId="6F465B36" w14:textId="77777777" w:rsidR="00563832" w:rsidRDefault="00563832"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atdošanai atpakaļ Patapinātājam)</w:t>
      </w:r>
    </w:p>
    <w:p w14:paraId="79260BEB" w14:textId="77777777" w:rsidR="00A57697" w:rsidRPr="00E77931" w:rsidRDefault="00A57697"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43A42664" w14:textId="77777777" w:rsidR="00563832" w:rsidRPr="00E77931" w:rsidRDefault="00563832" w:rsidP="00563832">
      <w:pPr>
        <w:pStyle w:val="txt1"/>
        <w:rPr>
          <w:rFonts w:ascii="Times New Roman" w:hAnsi="Times New Roman"/>
          <w:i/>
          <w:iCs/>
          <w:color w:val="auto"/>
          <w:sz w:val="22"/>
          <w:szCs w:val="22"/>
          <w:lang w:val="lv-LV"/>
        </w:rPr>
      </w:pPr>
    </w:p>
    <w:p w14:paraId="0B619316" w14:textId="77777777" w:rsidR="00563832" w:rsidRPr="00E77931" w:rsidRDefault="00A57697"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w:t>
      </w:r>
      <w:r>
        <w:rPr>
          <w:rFonts w:ascii="Times New Roman" w:hAnsi="Times New Roman"/>
          <w:color w:val="auto"/>
          <w:sz w:val="22"/>
          <w:szCs w:val="22"/>
          <w:lang w:val="lv-LV"/>
        </w:rPr>
        <w:t>20____.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395474C8" w14:textId="77777777" w:rsidR="00563832" w:rsidRPr="00E77931" w:rsidRDefault="00563832" w:rsidP="00563832">
      <w:pPr>
        <w:keepNext w:val="0"/>
        <w:keepLines w:val="0"/>
        <w:widowControl w:val="0"/>
        <w:spacing w:after="0"/>
        <w:jc w:val="center"/>
        <w:rPr>
          <w:rFonts w:ascii="Times New Roman" w:hAnsi="Times New Roman"/>
          <w:sz w:val="22"/>
          <w:szCs w:val="22"/>
          <w:lang w:val="lv-LV"/>
        </w:rPr>
      </w:pPr>
    </w:p>
    <w:p w14:paraId="7810E290"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3AD09A36" w14:textId="77777777" w:rsidR="00563832" w:rsidRPr="00E77931" w:rsidRDefault="00563832" w:rsidP="00563832">
      <w:pPr>
        <w:pStyle w:val="txt1"/>
        <w:rPr>
          <w:rFonts w:ascii="Times New Roman" w:hAnsi="Times New Roman"/>
          <w:color w:val="auto"/>
          <w:sz w:val="22"/>
          <w:szCs w:val="22"/>
          <w:lang w:val="lv-LV"/>
        </w:rPr>
      </w:pPr>
    </w:p>
    <w:p w14:paraId="6FB8D2AB" w14:textId="77777777" w:rsidR="00563832"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A57697">
        <w:rPr>
          <w:rFonts w:ascii="Times New Roman" w:hAnsi="Times New Roman"/>
          <w:color w:val="auto"/>
          <w:sz w:val="22"/>
          <w:szCs w:val="22"/>
          <w:lang w:val="lv-LV"/>
        </w:rPr>
        <w:t>:</w:t>
      </w:r>
    </w:p>
    <w:p w14:paraId="2076EE26" w14:textId="77777777" w:rsidR="00A57697" w:rsidRPr="00E77931" w:rsidRDefault="00A57697" w:rsidP="00563832">
      <w:pPr>
        <w:pStyle w:val="txt1"/>
        <w:rPr>
          <w:rFonts w:ascii="Times New Roman" w:hAnsi="Times New Roman"/>
          <w:color w:val="auto"/>
          <w:sz w:val="22"/>
          <w:szCs w:val="22"/>
          <w:lang w:val="lv-LV"/>
        </w:rPr>
      </w:pPr>
    </w:p>
    <w:p w14:paraId="0D9ADD62"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Patapinājuma ņēmējs atdod atpakaļ Patapinātājam zemāk minēto transportlīdzekli:</w:t>
      </w:r>
    </w:p>
    <w:p w14:paraId="092BA736"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6ABA7557" w14:textId="77777777" w:rsidR="00563832"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1.1. Transportlīdzekļa apraksts:</w:t>
      </w:r>
    </w:p>
    <w:p w14:paraId="0E3489B0" w14:textId="77777777" w:rsidR="00F44FBF"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092DAD0"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________________________</w:t>
      </w:r>
    </w:p>
    <w:p w14:paraId="6CE1280A"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4C9F69B"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3064C3C"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3A76EEA"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0956EE0A"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66F69FBE" w14:textId="77777777" w:rsidR="00563832" w:rsidRPr="00E77931" w:rsidRDefault="00563832"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1.2. Transportlīdzekļa stāvoklis un piederumi nodošanas brīdī:</w:t>
      </w:r>
    </w:p>
    <w:p w14:paraId="1E5B190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7DB4B87"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Pretaizdzīšanas sistēma(s): </w:t>
      </w:r>
      <w:r w:rsidR="00E77931" w:rsidRPr="00E77931">
        <w:rPr>
          <w:rFonts w:ascii="Times New Roman" w:hAnsi="Times New Roman"/>
          <w:sz w:val="22"/>
          <w:szCs w:val="22"/>
          <w:lang w:val="lv-LV"/>
        </w:rPr>
        <w:tab/>
        <w:t>________________________</w:t>
      </w:r>
    </w:p>
    <w:p w14:paraId="22ED3FCE"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________________________</w:t>
      </w:r>
    </w:p>
    <w:p w14:paraId="02B57970"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070068A0"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________________________</w:t>
      </w:r>
    </w:p>
    <w:p w14:paraId="35BA78A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ugunsdzēšamais aparāts, aptieciņa, rezerves ritenis, ziemas riepu komplekts, jumta bagāžnieks, transportkaste, instrumenti, _____</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4DB4584F"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AACA698" w14:textId="77777777" w:rsidR="00F44FBF" w:rsidRPr="00E77931" w:rsidRDefault="00F44FBF" w:rsidP="00563832">
      <w:pPr>
        <w:keepNext w:val="0"/>
        <w:keepLines w:val="0"/>
        <w:widowControl w:val="0"/>
        <w:spacing w:after="0"/>
        <w:rPr>
          <w:rFonts w:ascii="Times New Roman" w:hAnsi="Times New Roman"/>
          <w:sz w:val="22"/>
          <w:szCs w:val="22"/>
          <w:lang w:val="lv-LV"/>
        </w:rPr>
      </w:pPr>
    </w:p>
    <w:p w14:paraId="6C7FCB2A" w14:textId="77777777" w:rsidR="00F44FBF" w:rsidRPr="00E77931" w:rsidRDefault="00F44FBF"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7DA20211"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4B363119"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79066DB6"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06ABD2F6"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08C8D3F4" w14:textId="77777777" w:rsidR="00563832" w:rsidRDefault="00563832" w:rsidP="00563832">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 xml:space="preserve">2. Šis </w:t>
      </w:r>
      <w:smartTag w:uri="schemas-tilde-lv/tildestengine" w:element="veidnes">
        <w:smartTagPr>
          <w:attr w:name="text" w:val="AKTS"/>
          <w:attr w:name="baseform" w:val="AKTS"/>
          <w:attr w:name="id" w:val="-1"/>
        </w:smartTagPr>
        <w:r w:rsidRPr="00E77931">
          <w:rPr>
            <w:rFonts w:ascii="Times New Roman" w:hAnsi="Times New Roman"/>
            <w:sz w:val="22"/>
            <w:szCs w:val="22"/>
            <w:lang w:val="lv-LV"/>
          </w:rPr>
          <w:t>akts</w:t>
        </w:r>
      </w:smartTag>
      <w:r w:rsidRPr="00E77931">
        <w:rPr>
          <w:rFonts w:ascii="Times New Roman" w:hAnsi="Times New Roman"/>
          <w:sz w:val="22"/>
          <w:szCs w:val="22"/>
          <w:lang w:val="lv-LV"/>
        </w:rPr>
        <w:t xml:space="preserve"> ir sastādīts </w:t>
      </w:r>
      <w:r w:rsidRPr="00E77931">
        <w:rPr>
          <w:rFonts w:ascii="Times New Roman" w:hAnsi="Times New Roman"/>
          <w:i/>
          <w:sz w:val="22"/>
          <w:szCs w:val="22"/>
          <w:lang w:val="lv-LV"/>
        </w:rPr>
        <w:t>2 (divos) eksemplāros</w:t>
      </w:r>
      <w:r w:rsidRPr="00E77931">
        <w:rPr>
          <w:rFonts w:ascii="Times New Roman" w:hAnsi="Times New Roman"/>
          <w:sz w:val="22"/>
          <w:szCs w:val="22"/>
          <w:lang w:val="lv-LV"/>
        </w:rPr>
        <w:t xml:space="preserve">, no kuriem viens tiek nodots Patapinātājam un viens – Patapinājuma ņēmējam. </w:t>
      </w:r>
    </w:p>
    <w:p w14:paraId="1B77EE0B" w14:textId="77777777" w:rsidR="00982F0E" w:rsidRPr="00E77931" w:rsidRDefault="00982F0E" w:rsidP="00563832">
      <w:pPr>
        <w:keepNext w:val="0"/>
        <w:keepLines w:val="0"/>
        <w:widowControl w:val="0"/>
        <w:spacing w:after="0"/>
        <w:rPr>
          <w:rFonts w:ascii="Times New Roman" w:hAnsi="Times New Roman"/>
          <w:sz w:val="22"/>
          <w:szCs w:val="22"/>
          <w:lang w:val="lv-LV"/>
        </w:rPr>
      </w:pPr>
    </w:p>
    <w:p w14:paraId="62F3CA86" w14:textId="77777777" w:rsidR="00563832" w:rsidRPr="00E77931"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B124E2" w14:paraId="79A2C374" w14:textId="77777777" w:rsidTr="00B124E2">
        <w:tc>
          <w:tcPr>
            <w:tcW w:w="3818" w:type="dxa"/>
          </w:tcPr>
          <w:p w14:paraId="3DAD6F2A" w14:textId="77777777" w:rsidR="00563832" w:rsidRPr="00B124E2" w:rsidRDefault="00563832"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 vārdā:</w:t>
            </w:r>
          </w:p>
          <w:p w14:paraId="418E7B18" w14:textId="77777777" w:rsidR="00563832" w:rsidRPr="00B124E2" w:rsidRDefault="00563832" w:rsidP="00B124E2">
            <w:pPr>
              <w:tabs>
                <w:tab w:val="left" w:pos="4253"/>
              </w:tabs>
              <w:jc w:val="both"/>
              <w:rPr>
                <w:rFonts w:ascii="Times New Roman" w:hAnsi="Times New Roman"/>
                <w:noProof/>
                <w:sz w:val="22"/>
                <w:szCs w:val="22"/>
                <w:lang w:val="lv-LV"/>
              </w:rPr>
            </w:pPr>
          </w:p>
          <w:p w14:paraId="12152395"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5002D921"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1850A434" w14:textId="77777777" w:rsidR="00563832" w:rsidRPr="00B124E2" w:rsidRDefault="00563832"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 vārdā:</w:t>
            </w:r>
          </w:p>
          <w:p w14:paraId="68B810DE" w14:textId="77777777" w:rsidR="00563832" w:rsidRPr="00B124E2" w:rsidRDefault="00563832" w:rsidP="00B124E2">
            <w:pPr>
              <w:jc w:val="both"/>
              <w:rPr>
                <w:rFonts w:ascii="Times New Roman" w:hAnsi="Times New Roman"/>
                <w:noProof/>
                <w:sz w:val="22"/>
                <w:szCs w:val="22"/>
                <w:lang w:val="lv-LV"/>
              </w:rPr>
            </w:pPr>
          </w:p>
          <w:p w14:paraId="786BF467"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608C18DD"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74312BEE" w14:textId="77777777" w:rsidR="00920651" w:rsidRPr="00982F0E" w:rsidRDefault="00920651" w:rsidP="00563832">
      <w:pPr>
        <w:keepNext w:val="0"/>
        <w:keepLines w:val="0"/>
        <w:widowControl w:val="0"/>
        <w:spacing w:after="0"/>
        <w:rPr>
          <w:rFonts w:ascii="Times New Roman" w:hAnsi="Times New Roman"/>
          <w:lang w:val="lv-LV"/>
        </w:rPr>
      </w:pPr>
    </w:p>
    <w:sectPr w:rsidR="00920651" w:rsidRPr="00982F0E"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EC727" w14:textId="77777777" w:rsidR="004641E0" w:rsidRDefault="004641E0">
      <w:r>
        <w:separator/>
      </w:r>
    </w:p>
  </w:endnote>
  <w:endnote w:type="continuationSeparator" w:id="0">
    <w:p w14:paraId="2398E64B" w14:textId="77777777" w:rsidR="004641E0" w:rsidRDefault="00464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801A1" w14:textId="77777777" w:rsidR="00F939EF" w:rsidRDefault="00F939E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26355D5" w14:textId="77777777" w:rsidR="00F939EF" w:rsidRDefault="00F939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8DC04" w14:textId="77777777" w:rsidR="00F939EF" w:rsidRPr="001F61D6" w:rsidRDefault="00F939E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DD4D8D">
      <w:rPr>
        <w:rStyle w:val="PageNumber"/>
        <w:rFonts w:ascii="Tahoma" w:hAnsi="Tahoma"/>
        <w:noProof/>
        <w:sz w:val="20"/>
      </w:rPr>
      <w:t>2</w:t>
    </w:r>
    <w:r w:rsidRPr="001F61D6">
      <w:rPr>
        <w:rStyle w:val="PageNumber"/>
        <w:rFonts w:ascii="Tahoma" w:hAnsi="Tahoma"/>
        <w:sz w:val="20"/>
      </w:rPr>
      <w:fldChar w:fldCharType="end"/>
    </w:r>
  </w:p>
  <w:p w14:paraId="269D6331" w14:textId="77777777" w:rsidR="00F939EF" w:rsidRPr="00732E98" w:rsidRDefault="00F939E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B9F3C" w14:textId="77777777" w:rsidR="004641E0" w:rsidRDefault="004641E0">
      <w:r>
        <w:separator/>
      </w:r>
    </w:p>
  </w:footnote>
  <w:footnote w:type="continuationSeparator" w:id="0">
    <w:p w14:paraId="10391C63" w14:textId="77777777" w:rsidR="004641E0" w:rsidRDefault="004641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14013" w14:textId="77777777" w:rsidR="00F939EF" w:rsidRPr="00455C85" w:rsidRDefault="00F939EF" w:rsidP="00AB5183">
    <w:pPr>
      <w:pStyle w:val="Header"/>
      <w:jc w:val="right"/>
      <w:rPr>
        <w:rFonts w:ascii="Tahoma" w:hAnsi="Tahoma" w:cs="Tahoma"/>
        <w:b/>
        <w:lang w:val="lv-LV"/>
      </w:rPr>
    </w:pPr>
    <w:r w:rsidRPr="00455C85">
      <w:rPr>
        <w:rFonts w:ascii="Tahoma" w:hAnsi="Tahoma" w:cs="Tahoma"/>
        <w:b/>
        <w:lang w:val="lv-LV"/>
      </w:rPr>
      <w:t>PARAUGS</w:t>
    </w:r>
  </w:p>
  <w:p w14:paraId="4403FAAF" w14:textId="77777777" w:rsidR="00F939EF" w:rsidRDefault="00F939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0"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1035236636">
    <w:abstractNumId w:val="0"/>
  </w:num>
  <w:num w:numId="2" w16cid:durableId="1991053665">
    <w:abstractNumId w:val="1"/>
  </w:num>
  <w:num w:numId="3" w16cid:durableId="1604916340">
    <w:abstractNumId w:val="5"/>
  </w:num>
  <w:num w:numId="4" w16cid:durableId="1480462494">
    <w:abstractNumId w:val="3"/>
  </w:num>
  <w:num w:numId="5" w16cid:durableId="711348295">
    <w:abstractNumId w:val="9"/>
  </w:num>
  <w:num w:numId="6" w16cid:durableId="1816332899">
    <w:abstractNumId w:val="6"/>
  </w:num>
  <w:num w:numId="7" w16cid:durableId="993218439">
    <w:abstractNumId w:val="10"/>
  </w:num>
  <w:num w:numId="8" w16cid:durableId="999844848">
    <w:abstractNumId w:val="4"/>
  </w:num>
  <w:num w:numId="9" w16cid:durableId="393042682">
    <w:abstractNumId w:val="2"/>
  </w:num>
  <w:num w:numId="10" w16cid:durableId="16544764">
    <w:abstractNumId w:val="7"/>
  </w:num>
  <w:num w:numId="11" w16cid:durableId="16468147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01A9D"/>
    <w:rsid w:val="001108A6"/>
    <w:rsid w:val="00136CD5"/>
    <w:rsid w:val="0017727D"/>
    <w:rsid w:val="001B07C9"/>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C6C0E"/>
    <w:rsid w:val="003F0532"/>
    <w:rsid w:val="003F5634"/>
    <w:rsid w:val="00404804"/>
    <w:rsid w:val="0041549D"/>
    <w:rsid w:val="004267E8"/>
    <w:rsid w:val="0044194F"/>
    <w:rsid w:val="00441DDF"/>
    <w:rsid w:val="00454779"/>
    <w:rsid w:val="00454DA4"/>
    <w:rsid w:val="00462B06"/>
    <w:rsid w:val="004641E0"/>
    <w:rsid w:val="004666B8"/>
    <w:rsid w:val="004670A7"/>
    <w:rsid w:val="00494599"/>
    <w:rsid w:val="00496127"/>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761D8"/>
    <w:rsid w:val="008112CD"/>
    <w:rsid w:val="00813352"/>
    <w:rsid w:val="00821994"/>
    <w:rsid w:val="008353B2"/>
    <w:rsid w:val="00840905"/>
    <w:rsid w:val="008769DC"/>
    <w:rsid w:val="00877C4D"/>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6A4D"/>
    <w:rsid w:val="00A57697"/>
    <w:rsid w:val="00A77899"/>
    <w:rsid w:val="00A80652"/>
    <w:rsid w:val="00A85AB7"/>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72D63"/>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75EF9"/>
    <w:rsid w:val="00E77931"/>
    <w:rsid w:val="00E82FAD"/>
    <w:rsid w:val="00EB6C01"/>
    <w:rsid w:val="00F44FBF"/>
    <w:rsid w:val="00F535EA"/>
    <w:rsid w:val="00F71271"/>
    <w:rsid w:val="00F939EF"/>
    <w:rsid w:val="00F943C3"/>
    <w:rsid w:val="00F96ABE"/>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03911AEF"/>
  <w15:chartTrackingRefBased/>
  <w15:docId w15:val="{BA3CFA91-0C2B-49CE-99A0-1DB8116E3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5</Pages>
  <Words>6837</Words>
  <Characters>3898</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Transportlīdzekļa patapinājuma līugms</vt:lpstr>
    </vt:vector>
  </TitlesOfParts>
  <Company>Zvērinātu advokātu birojs "Glimstedt un partneri"</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
  <cp:keywords/>
  <cp:lastModifiedBy>Lita Gārbena</cp:lastModifiedBy>
  <cp:revision>3</cp:revision>
  <cp:lastPrinted>2007-06-14T06:17:00Z</cp:lastPrinted>
  <dcterms:created xsi:type="dcterms:W3CDTF">2025-12-09T09:16:00Z</dcterms:created>
  <dcterms:modified xsi:type="dcterms:W3CDTF">2025-12-09T09:16:00Z</dcterms:modified>
</cp:coreProperties>
</file>