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BA581" w14:textId="77777777" w:rsidR="00235510" w:rsidRPr="00AC6503" w:rsidRDefault="00235510" w:rsidP="00235510">
      <w:pPr>
        <w:rPr>
          <w:sz w:val="26"/>
          <w:szCs w:val="26"/>
          <w:lang w:val="lv-LV"/>
        </w:rPr>
      </w:pPr>
    </w:p>
    <w:p w14:paraId="73B90360" w14:textId="702D357E" w:rsidR="00235510" w:rsidRPr="00A71289" w:rsidRDefault="00235510" w:rsidP="00A71289">
      <w:pPr>
        <w:jc w:val="center"/>
        <w:outlineLvl w:val="0"/>
        <w:rPr>
          <w:b/>
          <w:sz w:val="28"/>
          <w:szCs w:val="28"/>
          <w:lang w:val="lv-LV"/>
        </w:rPr>
      </w:pPr>
      <w:r w:rsidRPr="00A71289">
        <w:rPr>
          <w:b/>
          <w:sz w:val="28"/>
          <w:szCs w:val="28"/>
          <w:lang w:val="lv-LV"/>
        </w:rPr>
        <w:t>APLIECINĀJUMS</w:t>
      </w:r>
    </w:p>
    <w:p w14:paraId="1BC37EF3" w14:textId="77777777" w:rsidR="00FF6D6E" w:rsidRPr="00A71289" w:rsidRDefault="00FF6D6E" w:rsidP="00A71289">
      <w:pPr>
        <w:spacing w:line="360" w:lineRule="auto"/>
        <w:jc w:val="both"/>
        <w:rPr>
          <w:sz w:val="28"/>
          <w:szCs w:val="28"/>
          <w:lang w:val="lv-LV"/>
        </w:rPr>
      </w:pPr>
    </w:p>
    <w:p w14:paraId="01FC676E" w14:textId="1FB980F5" w:rsidR="00583647" w:rsidRPr="00A71289" w:rsidRDefault="00FF6D6E" w:rsidP="00A71289">
      <w:pPr>
        <w:spacing w:line="360" w:lineRule="auto"/>
        <w:ind w:right="-54" w:firstLine="709"/>
        <w:jc w:val="both"/>
        <w:rPr>
          <w:vertAlign w:val="superscript"/>
          <w:lang w:val="lv-LV"/>
        </w:rPr>
      </w:pPr>
      <w:r w:rsidRPr="00A71289">
        <w:rPr>
          <w:lang w:val="lv-LV"/>
        </w:rPr>
        <w:t>Es,</w:t>
      </w:r>
      <w:r w:rsidR="008E4EBC" w:rsidRPr="00A71289">
        <w:rPr>
          <w:lang w:val="lv-LV"/>
        </w:rPr>
        <w:t xml:space="preserve"> </w:t>
      </w:r>
      <w:r w:rsidRPr="00A71289">
        <w:rPr>
          <w:i/>
          <w:iCs/>
          <w:lang w:val="lv-LV"/>
        </w:rPr>
        <w:t>_____________________</w:t>
      </w:r>
      <w:r w:rsidR="00D00CAA" w:rsidRPr="00A71289">
        <w:rPr>
          <w:i/>
          <w:iCs/>
          <w:lang w:val="lv-LV"/>
        </w:rPr>
        <w:t>____</w:t>
      </w:r>
      <w:r w:rsidR="00A71289" w:rsidRPr="00A71289">
        <w:rPr>
          <w:i/>
          <w:iCs/>
          <w:highlight w:val="yellow"/>
          <w:lang w:val="lv-LV"/>
        </w:rPr>
        <w:t>[norāda vecāka vai aizbildņa vārdu, uzvārdu]</w:t>
      </w:r>
      <w:r w:rsidR="00235510" w:rsidRPr="00A71289">
        <w:rPr>
          <w:i/>
          <w:iCs/>
          <w:highlight w:val="yellow"/>
          <w:lang w:val="lv-LV"/>
        </w:rPr>
        <w:t>,</w:t>
      </w:r>
      <w:r w:rsidR="00235510" w:rsidRPr="00A71289">
        <w:rPr>
          <w:lang w:val="lv-LV"/>
        </w:rPr>
        <w:t xml:space="preserve"> per</w:t>
      </w:r>
      <w:r w:rsidR="00D00CAA" w:rsidRPr="00A71289">
        <w:rPr>
          <w:lang w:val="lv-LV"/>
        </w:rPr>
        <w:t>sonas kods ________________</w:t>
      </w:r>
      <w:r w:rsidR="00235510" w:rsidRPr="00A71289">
        <w:rPr>
          <w:lang w:val="lv-LV"/>
        </w:rPr>
        <w:t xml:space="preserve">, </w:t>
      </w:r>
      <w:r w:rsidR="005B106B" w:rsidRPr="00A71289">
        <w:rPr>
          <w:lang w:val="lv-LV"/>
        </w:rPr>
        <w:t>apliecinu,</w:t>
      </w:r>
      <w:r w:rsidR="00A71289" w:rsidRPr="00A71289">
        <w:rPr>
          <w:lang w:val="lv-LV"/>
        </w:rPr>
        <w:t xml:space="preserve"> </w:t>
      </w:r>
      <w:r w:rsidR="00235510" w:rsidRPr="00A71289">
        <w:rPr>
          <w:lang w:val="lv-LV"/>
        </w:rPr>
        <w:t xml:space="preserve">ka </w:t>
      </w:r>
      <w:r w:rsidR="005B106B" w:rsidRPr="00A71289">
        <w:rPr>
          <w:lang w:val="lv-LV"/>
        </w:rPr>
        <w:t>esmu informēts par darba vides riska novērtējumu un darba aizsardzības pasākumiem</w:t>
      </w:r>
      <w:r w:rsidR="00A71289">
        <w:rPr>
          <w:lang w:val="lv-LV"/>
        </w:rPr>
        <w:t xml:space="preserve"> </w:t>
      </w:r>
      <w:r w:rsidR="005B106B" w:rsidRPr="00A71289">
        <w:rPr>
          <w:lang w:val="lv-LV"/>
        </w:rPr>
        <w:t>uzņēmumā</w:t>
      </w:r>
      <w:r w:rsidR="00A71289">
        <w:rPr>
          <w:lang w:val="lv-LV"/>
        </w:rPr>
        <w:t xml:space="preserve"> </w:t>
      </w:r>
      <w:r w:rsidR="005B106B" w:rsidRPr="00A71289">
        <w:rPr>
          <w:lang w:val="lv-LV"/>
        </w:rPr>
        <w:t>______________________________</w:t>
      </w:r>
      <w:r w:rsidR="000107B5" w:rsidRPr="00A71289">
        <w:rPr>
          <w:lang w:val="lv-LV"/>
        </w:rPr>
        <w:t>______________</w:t>
      </w:r>
      <w:r w:rsidR="00A71289" w:rsidRPr="00A71289">
        <w:rPr>
          <w:lang w:val="lv-LV"/>
        </w:rPr>
        <w:t xml:space="preserve"> </w:t>
      </w:r>
      <w:r w:rsidR="00A71289" w:rsidRPr="00A71289">
        <w:rPr>
          <w:i/>
          <w:iCs/>
          <w:highlight w:val="yellow"/>
          <w:lang w:val="lv-LV"/>
        </w:rPr>
        <w:t>[norāda darba devēja nosaukumu, juridisko adresi un kontaktinformāciju]</w:t>
      </w:r>
      <w:r w:rsidR="000107B5" w:rsidRPr="00A71289">
        <w:rPr>
          <w:lang w:val="lv-LV"/>
        </w:rPr>
        <w:t xml:space="preserve"> </w:t>
      </w:r>
      <w:r w:rsidR="00D23C0E" w:rsidRPr="00A71289">
        <w:rPr>
          <w:lang w:val="lv-LV"/>
        </w:rPr>
        <w:t>un</w:t>
      </w:r>
      <w:r w:rsidR="00A71289" w:rsidRPr="00A71289">
        <w:rPr>
          <w:lang w:val="lv-LV"/>
        </w:rPr>
        <w:t xml:space="preserve"> </w:t>
      </w:r>
      <w:r w:rsidR="00D23C0E" w:rsidRPr="00A71289">
        <w:rPr>
          <w:lang w:val="lv-LV"/>
        </w:rPr>
        <w:t xml:space="preserve">piekrītu, ka </w:t>
      </w:r>
      <w:r w:rsidRPr="00A71289">
        <w:rPr>
          <w:lang w:val="lv-LV"/>
        </w:rPr>
        <w:t>laika posmā no 20</w:t>
      </w:r>
      <w:r w:rsidR="00A46284" w:rsidRPr="00A71289">
        <w:rPr>
          <w:lang w:val="lv-LV"/>
        </w:rPr>
        <w:t>_</w:t>
      </w:r>
      <w:r w:rsidRPr="00A71289">
        <w:rPr>
          <w:lang w:val="lv-LV"/>
        </w:rPr>
        <w:t>__.gada __.___________ līdz 20</w:t>
      </w:r>
      <w:r w:rsidR="00A46284" w:rsidRPr="00A71289">
        <w:rPr>
          <w:lang w:val="lv-LV"/>
        </w:rPr>
        <w:t>_</w:t>
      </w:r>
      <w:r w:rsidRPr="00A71289">
        <w:rPr>
          <w:lang w:val="lv-LV"/>
        </w:rPr>
        <w:t>__.gada __.________</w:t>
      </w:r>
      <w:r w:rsidR="00583647" w:rsidRPr="00A71289">
        <w:rPr>
          <w:lang w:val="lv-LV"/>
        </w:rPr>
        <w:t>___</w:t>
      </w:r>
      <w:r w:rsidRPr="00A71289">
        <w:rPr>
          <w:lang w:val="lv-LV"/>
        </w:rPr>
        <w:t>_</w:t>
      </w:r>
      <w:r w:rsidR="00A71289" w:rsidRPr="00A71289">
        <w:rPr>
          <w:lang w:val="lv-LV"/>
        </w:rPr>
        <w:t xml:space="preserve"> </w:t>
      </w:r>
      <w:r w:rsidR="000107B5" w:rsidRPr="00A71289">
        <w:rPr>
          <w:lang w:val="lv-LV"/>
        </w:rPr>
        <w:t>man</w:t>
      </w:r>
      <w:r w:rsidR="00D23C0E" w:rsidRPr="00A71289">
        <w:rPr>
          <w:lang w:val="lv-LV"/>
        </w:rPr>
        <w:t>s</w:t>
      </w:r>
      <w:r w:rsidR="000107B5" w:rsidRPr="00A71289">
        <w:rPr>
          <w:lang w:val="lv-LV"/>
        </w:rPr>
        <w:t xml:space="preserve"> dē</w:t>
      </w:r>
      <w:r w:rsidR="00D23C0E" w:rsidRPr="00A71289">
        <w:rPr>
          <w:lang w:val="lv-LV"/>
        </w:rPr>
        <w:t>ls</w:t>
      </w:r>
      <w:r w:rsidR="000107B5" w:rsidRPr="00A71289">
        <w:rPr>
          <w:lang w:val="lv-LV"/>
        </w:rPr>
        <w:t>/meita vai aizbilstam</w:t>
      </w:r>
      <w:r w:rsidR="00D23C0E" w:rsidRPr="00A71289">
        <w:rPr>
          <w:lang w:val="lv-LV"/>
        </w:rPr>
        <w:t>ais</w:t>
      </w:r>
      <w:r w:rsidR="000107B5" w:rsidRPr="00A71289">
        <w:rPr>
          <w:lang w:val="lv-LV"/>
        </w:rPr>
        <w:t xml:space="preserve"> </w:t>
      </w:r>
      <w:r w:rsidR="00A71289" w:rsidRPr="00A71289">
        <w:rPr>
          <w:i/>
          <w:iCs/>
          <w:highlight w:val="yellow"/>
          <w:lang w:val="lv-LV"/>
        </w:rPr>
        <w:t>[izvēlas atbilstošo</w:t>
      </w:r>
      <w:r w:rsidR="00A71289" w:rsidRPr="00A71289">
        <w:rPr>
          <w:i/>
          <w:iCs/>
          <w:lang w:val="lv-LV"/>
        </w:rPr>
        <w:t>]</w:t>
      </w:r>
      <w:r w:rsidR="00A71289" w:rsidRPr="00A71289">
        <w:rPr>
          <w:lang w:val="lv-LV"/>
        </w:rPr>
        <w:t xml:space="preserve"> </w:t>
      </w:r>
      <w:r w:rsidR="000107B5" w:rsidRPr="00A71289">
        <w:rPr>
          <w:lang w:val="lv-LV"/>
        </w:rPr>
        <w:t>________________,</w:t>
      </w:r>
      <w:r w:rsidR="00C80223" w:rsidRPr="00A71289">
        <w:rPr>
          <w:lang w:val="lv-LV"/>
        </w:rPr>
        <w:t xml:space="preserve"> personas kods________________,</w:t>
      </w:r>
      <w:r w:rsidR="00A71289" w:rsidRPr="00A71289">
        <w:rPr>
          <w:lang w:val="lv-LV"/>
        </w:rPr>
        <w:t xml:space="preserve"> </w:t>
      </w:r>
      <w:r w:rsidR="00235510" w:rsidRPr="00A71289">
        <w:rPr>
          <w:lang w:val="lv-LV"/>
        </w:rPr>
        <w:t>tiek pieņemts/</w:t>
      </w:r>
      <w:r w:rsidR="00C71078" w:rsidRPr="00A71289">
        <w:rPr>
          <w:lang w:val="lv-LV"/>
        </w:rPr>
        <w:t xml:space="preserve"> -</w:t>
      </w:r>
      <w:proofErr w:type="spellStart"/>
      <w:r w:rsidR="00C71078" w:rsidRPr="00A71289">
        <w:rPr>
          <w:lang w:val="lv-LV"/>
        </w:rPr>
        <w:t>ta</w:t>
      </w:r>
      <w:proofErr w:type="spellEnd"/>
      <w:r w:rsidR="00C71078" w:rsidRPr="00A71289">
        <w:rPr>
          <w:lang w:val="lv-LV"/>
        </w:rPr>
        <w:t xml:space="preserve"> </w:t>
      </w:r>
      <w:r w:rsidR="00235510" w:rsidRPr="00A71289">
        <w:rPr>
          <w:lang w:val="lv-LV"/>
        </w:rPr>
        <w:t>darbā par</w:t>
      </w:r>
      <w:r w:rsidR="00C80223" w:rsidRPr="00A71289">
        <w:rPr>
          <w:lang w:val="lv-LV"/>
        </w:rPr>
        <w:t>_____________________________</w:t>
      </w:r>
      <w:r w:rsidR="00A71289" w:rsidRPr="00A71289">
        <w:rPr>
          <w:lang w:val="lv-LV"/>
        </w:rPr>
        <w:t xml:space="preserve"> </w:t>
      </w:r>
      <w:r w:rsidR="00A71289" w:rsidRPr="00A71289">
        <w:rPr>
          <w:i/>
          <w:iCs/>
          <w:highlight w:val="yellow"/>
          <w:lang w:val="lv-LV"/>
        </w:rPr>
        <w:t>[norāda profesijas nosaukumu].</w:t>
      </w:r>
      <w:r w:rsidR="00A71289" w:rsidRPr="00A71289">
        <w:rPr>
          <w:lang w:val="lv-LV"/>
        </w:rPr>
        <w:t xml:space="preserve"> </w:t>
      </w:r>
    </w:p>
    <w:p w14:paraId="3BA8E5C1" w14:textId="77777777" w:rsidR="00A71289" w:rsidRDefault="00A71289" w:rsidP="00A71289">
      <w:pPr>
        <w:pStyle w:val="naisf"/>
        <w:spacing w:line="360" w:lineRule="auto"/>
        <w:jc w:val="both"/>
        <w:rPr>
          <w:lang w:val="lv-LV"/>
        </w:rPr>
      </w:pPr>
    </w:p>
    <w:p w14:paraId="7A08A8E8" w14:textId="32ECA5FF" w:rsidR="00B075F5" w:rsidRPr="00A71289" w:rsidRDefault="00800826" w:rsidP="00A71289">
      <w:pPr>
        <w:pStyle w:val="naisf"/>
        <w:spacing w:line="360" w:lineRule="auto"/>
        <w:jc w:val="both"/>
        <w:rPr>
          <w:lang w:val="lv-LV"/>
        </w:rPr>
      </w:pPr>
      <w:r w:rsidRPr="00A71289">
        <w:rPr>
          <w:lang w:val="lv-LV"/>
        </w:rPr>
        <w:t>Mana kontaktinformācija (tālruņa numurs un e-pasta</w:t>
      </w:r>
      <w:r w:rsidR="00D9034B" w:rsidRPr="00A71289">
        <w:rPr>
          <w:lang w:val="lv-LV"/>
        </w:rPr>
        <w:t xml:space="preserve"> </w:t>
      </w:r>
      <w:r w:rsidRPr="00A71289">
        <w:rPr>
          <w:lang w:val="lv-LV"/>
        </w:rPr>
        <w:t>adrese):____________________</w:t>
      </w:r>
      <w:r w:rsidR="00C80223" w:rsidRPr="00A71289">
        <w:rPr>
          <w:lang w:val="lv-LV"/>
        </w:rPr>
        <w:t>______</w:t>
      </w:r>
      <w:r w:rsidRPr="00A71289">
        <w:rPr>
          <w:lang w:val="lv-LV"/>
        </w:rPr>
        <w:t xml:space="preserve">. </w:t>
      </w:r>
    </w:p>
    <w:p w14:paraId="3944C60A" w14:textId="77777777" w:rsidR="00B075F5" w:rsidRPr="00A71289" w:rsidRDefault="00B075F5" w:rsidP="00A71289">
      <w:pPr>
        <w:spacing w:line="360" w:lineRule="auto"/>
        <w:jc w:val="both"/>
        <w:rPr>
          <w:lang w:val="lv-LV"/>
        </w:rPr>
      </w:pPr>
    </w:p>
    <w:p w14:paraId="0DDEBC1F" w14:textId="77777777" w:rsidR="00A71289" w:rsidRDefault="00A71289" w:rsidP="00A71289">
      <w:pPr>
        <w:spacing w:line="360" w:lineRule="auto"/>
        <w:jc w:val="both"/>
        <w:rPr>
          <w:lang w:val="lv-LV"/>
        </w:rPr>
      </w:pPr>
    </w:p>
    <w:p w14:paraId="1CAF52C6" w14:textId="77777777" w:rsidR="00A71289" w:rsidRDefault="00A71289" w:rsidP="00A71289">
      <w:pPr>
        <w:spacing w:line="360" w:lineRule="auto"/>
        <w:jc w:val="both"/>
        <w:rPr>
          <w:lang w:val="lv-LV"/>
        </w:rPr>
      </w:pPr>
    </w:p>
    <w:p w14:paraId="1E6E4DEB" w14:textId="34E3A7F6" w:rsidR="00235510" w:rsidRPr="00A71289" w:rsidRDefault="00FF6D6E" w:rsidP="00A71289">
      <w:pPr>
        <w:spacing w:line="360" w:lineRule="auto"/>
        <w:jc w:val="both"/>
        <w:rPr>
          <w:lang w:val="lv-LV"/>
        </w:rPr>
      </w:pPr>
      <w:r w:rsidRPr="00A71289">
        <w:rPr>
          <w:lang w:val="lv-LV"/>
        </w:rPr>
        <w:t>20</w:t>
      </w:r>
      <w:r w:rsidR="00A46284" w:rsidRPr="00A71289">
        <w:rPr>
          <w:lang w:val="lv-LV"/>
        </w:rPr>
        <w:t>_</w:t>
      </w:r>
      <w:r w:rsidR="00235510" w:rsidRPr="00A71289">
        <w:rPr>
          <w:lang w:val="lv-LV"/>
        </w:rPr>
        <w:t>_. gada ____. __________</w:t>
      </w:r>
      <w:r w:rsidR="00235510" w:rsidRPr="00A71289">
        <w:rPr>
          <w:lang w:val="lv-LV"/>
        </w:rPr>
        <w:tab/>
      </w:r>
      <w:r w:rsidR="00235510" w:rsidRPr="00A71289">
        <w:rPr>
          <w:lang w:val="lv-LV"/>
        </w:rPr>
        <w:tab/>
        <w:t>_________________________________</w:t>
      </w:r>
    </w:p>
    <w:p w14:paraId="08AFF383" w14:textId="77777777" w:rsidR="005A4B8F" w:rsidRPr="001C2DEE" w:rsidRDefault="00235510" w:rsidP="00A71289">
      <w:pPr>
        <w:spacing w:line="360" w:lineRule="auto"/>
        <w:jc w:val="both"/>
        <w:rPr>
          <w:lang w:val="fr-BE"/>
        </w:rPr>
      </w:pP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lang w:val="lv-LV"/>
        </w:rPr>
        <w:tab/>
      </w:r>
      <w:r w:rsidRPr="00A71289">
        <w:rPr>
          <w:vertAlign w:val="superscript"/>
          <w:lang w:val="lv-LV"/>
        </w:rPr>
        <w:t>(paraksts un tā atšifrējums)</w:t>
      </w:r>
    </w:p>
    <w:sectPr w:rsidR="005A4B8F" w:rsidRPr="001C2DEE" w:rsidSect="000D49E4">
      <w:footerReference w:type="default" r:id="rId7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FE059" w14:textId="77777777" w:rsidR="00506412" w:rsidRDefault="00506412" w:rsidP="00FF6D6E">
      <w:r>
        <w:separator/>
      </w:r>
    </w:p>
  </w:endnote>
  <w:endnote w:type="continuationSeparator" w:id="0">
    <w:p w14:paraId="4CFA0222" w14:textId="77777777" w:rsidR="00506412" w:rsidRDefault="00506412" w:rsidP="00FF6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E5CFF" w14:textId="27140D3C" w:rsidR="007E280B" w:rsidRDefault="00EE4CFE" w:rsidP="00B2182D">
    <w:pPr>
      <w:pStyle w:val="Footer"/>
      <w:jc w:val="center"/>
      <w:rPr>
        <w:color w:val="E36C0A"/>
        <w:sz w:val="18"/>
        <w:szCs w:val="18"/>
        <w:lang w:val="en-US"/>
      </w:rPr>
    </w:pPr>
    <w:r>
      <w:rPr>
        <w:noProof/>
        <w:color w:val="E36C0A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E352815" wp14:editId="1733536C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2540" b="4445"/>
              <wp:wrapNone/>
              <wp:docPr id="1" name="MSIPCM9a1440dcb25541a0157ac0b2" descr="{&quot;HashCode&quot;:-1103166858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8E5DF7" w14:textId="77777777" w:rsidR="00EB4AFA" w:rsidRPr="00EB4AFA" w:rsidRDefault="00EB4AFA" w:rsidP="00EB4AFA">
                          <w:pPr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0" rIns="25400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352815" id="_x0000_t202" coordsize="21600,21600" o:spt="202" path="m,l,21600r21600,l21600,xe">
              <v:stroke joinstyle="miter"/>
              <v:path gradientshapeok="t" o:connecttype="rect"/>
            </v:shapetype>
            <v:shape id="MSIPCM9a1440dcb25541a0157ac0b2" o:spid="_x0000_s1026" type="#_x0000_t202" alt="{&quot;HashCode&quot;:-1103166858,&quot;Height&quot;:841.0,&quot;Width&quot;:595.0,&quot;Placement&quot;:&quot;Footer&quot;,&quot;Index&quot;:&quot;Primary&quot;,&quot;Section&quot;:1,&quot;Top&quot;:0.0,&quot;Left&quot;:0.0}" style="position:absolute;left:0;text-align:left;margin-left:0;margin-top:805.9pt;width:595.3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" o:allowincell="f" filled="f" stroked="f">
              <v:textbox inset=",0,20pt,0">
                <w:txbxContent>
                  <w:p w14:paraId="218E5DF7" w14:textId="77777777" w:rsidR="00EB4AFA" w:rsidRPr="00EB4AFA" w:rsidRDefault="00EB4AFA" w:rsidP="00EB4AFA">
                    <w:pPr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4AD26420" w14:textId="3FE10084" w:rsidR="007E280B" w:rsidRDefault="007E280B" w:rsidP="007E280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D9279" w14:textId="77777777" w:rsidR="00506412" w:rsidRDefault="00506412" w:rsidP="00FF6D6E">
      <w:r>
        <w:separator/>
      </w:r>
    </w:p>
  </w:footnote>
  <w:footnote w:type="continuationSeparator" w:id="0">
    <w:p w14:paraId="14C6B138" w14:textId="77777777" w:rsidR="00506412" w:rsidRDefault="00506412" w:rsidP="00FF6D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495"/>
    <w:rsid w:val="000107B5"/>
    <w:rsid w:val="000357D0"/>
    <w:rsid w:val="00043171"/>
    <w:rsid w:val="00077D15"/>
    <w:rsid w:val="000838C3"/>
    <w:rsid w:val="000D04B7"/>
    <w:rsid w:val="000D49E4"/>
    <w:rsid w:val="000F7D6F"/>
    <w:rsid w:val="001006FE"/>
    <w:rsid w:val="00110F63"/>
    <w:rsid w:val="0017637E"/>
    <w:rsid w:val="001A5211"/>
    <w:rsid w:val="001C2DEE"/>
    <w:rsid w:val="001C3EFA"/>
    <w:rsid w:val="0020307F"/>
    <w:rsid w:val="00233A26"/>
    <w:rsid w:val="00235510"/>
    <w:rsid w:val="00242E78"/>
    <w:rsid w:val="002D1305"/>
    <w:rsid w:val="002F32BF"/>
    <w:rsid w:val="002F34EE"/>
    <w:rsid w:val="0031494A"/>
    <w:rsid w:val="00327E5B"/>
    <w:rsid w:val="003409D3"/>
    <w:rsid w:val="00341DD9"/>
    <w:rsid w:val="00344576"/>
    <w:rsid w:val="003A59BD"/>
    <w:rsid w:val="003B1AE5"/>
    <w:rsid w:val="003B6ABE"/>
    <w:rsid w:val="003C7052"/>
    <w:rsid w:val="003F4A9E"/>
    <w:rsid w:val="004427F1"/>
    <w:rsid w:val="004929F0"/>
    <w:rsid w:val="004C4080"/>
    <w:rsid w:val="004E51C3"/>
    <w:rsid w:val="00506412"/>
    <w:rsid w:val="0053343E"/>
    <w:rsid w:val="0054041A"/>
    <w:rsid w:val="00561F76"/>
    <w:rsid w:val="0056747A"/>
    <w:rsid w:val="00583647"/>
    <w:rsid w:val="005A4B8F"/>
    <w:rsid w:val="005B106B"/>
    <w:rsid w:val="005D3F47"/>
    <w:rsid w:val="005D746D"/>
    <w:rsid w:val="00600322"/>
    <w:rsid w:val="00602B91"/>
    <w:rsid w:val="00725870"/>
    <w:rsid w:val="0076226B"/>
    <w:rsid w:val="00781C8B"/>
    <w:rsid w:val="007D2EFD"/>
    <w:rsid w:val="007E280B"/>
    <w:rsid w:val="007E3BB2"/>
    <w:rsid w:val="007E5453"/>
    <w:rsid w:val="00800826"/>
    <w:rsid w:val="008802DB"/>
    <w:rsid w:val="008E4EBC"/>
    <w:rsid w:val="008F46F9"/>
    <w:rsid w:val="008F66EA"/>
    <w:rsid w:val="00947419"/>
    <w:rsid w:val="009523FE"/>
    <w:rsid w:val="00955C6F"/>
    <w:rsid w:val="0099582C"/>
    <w:rsid w:val="009B3614"/>
    <w:rsid w:val="009D00B6"/>
    <w:rsid w:val="009E3BFA"/>
    <w:rsid w:val="00A01977"/>
    <w:rsid w:val="00A0689F"/>
    <w:rsid w:val="00A46284"/>
    <w:rsid w:val="00A65393"/>
    <w:rsid w:val="00A6633D"/>
    <w:rsid w:val="00A670DA"/>
    <w:rsid w:val="00A71289"/>
    <w:rsid w:val="00AB1662"/>
    <w:rsid w:val="00AD0BBA"/>
    <w:rsid w:val="00AE0FBA"/>
    <w:rsid w:val="00B075F5"/>
    <w:rsid w:val="00B2182D"/>
    <w:rsid w:val="00B44890"/>
    <w:rsid w:val="00B57D44"/>
    <w:rsid w:val="00B730CD"/>
    <w:rsid w:val="00B87D77"/>
    <w:rsid w:val="00BF5C4A"/>
    <w:rsid w:val="00C71078"/>
    <w:rsid w:val="00C72A1A"/>
    <w:rsid w:val="00C80223"/>
    <w:rsid w:val="00C87B84"/>
    <w:rsid w:val="00C95D7F"/>
    <w:rsid w:val="00CE43B9"/>
    <w:rsid w:val="00D00CAA"/>
    <w:rsid w:val="00D23C0E"/>
    <w:rsid w:val="00D56A72"/>
    <w:rsid w:val="00D9034B"/>
    <w:rsid w:val="00DB6495"/>
    <w:rsid w:val="00DE442D"/>
    <w:rsid w:val="00E0062D"/>
    <w:rsid w:val="00E06D77"/>
    <w:rsid w:val="00E455F9"/>
    <w:rsid w:val="00E50AD4"/>
    <w:rsid w:val="00E51999"/>
    <w:rsid w:val="00E6785F"/>
    <w:rsid w:val="00E8351B"/>
    <w:rsid w:val="00EB4395"/>
    <w:rsid w:val="00EB4AFA"/>
    <w:rsid w:val="00EE4CFE"/>
    <w:rsid w:val="00F14D97"/>
    <w:rsid w:val="00F30B74"/>
    <w:rsid w:val="00FA4EB9"/>
    <w:rsid w:val="00FC3B09"/>
    <w:rsid w:val="00FF6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3365E79F"/>
  <w15:chartTrackingRefBased/>
  <w15:docId w15:val="{E3DA453C-7852-45D5-9151-7AAC14E35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10"/>
    <w:rPr>
      <w:rFonts w:ascii="Times New Roman" w:eastAsia="Times New Roman" w:hAnsi="Times New Roman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35510"/>
    <w:pPr>
      <w:spacing w:after="120"/>
    </w:pPr>
  </w:style>
  <w:style w:type="character" w:customStyle="1" w:styleId="BodyTextChar">
    <w:name w:val="Body Text Char"/>
    <w:link w:val="BodyText"/>
    <w:rsid w:val="0023551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f">
    <w:name w:val="naisf"/>
    <w:basedOn w:val="Normal"/>
    <w:rsid w:val="00235510"/>
    <w:pPr>
      <w:spacing w:before="100" w:beforeAutospacing="1" w:after="100" w:afterAutospacing="1"/>
    </w:pPr>
    <w:rPr>
      <w:lang w:val="en-US"/>
    </w:rPr>
  </w:style>
  <w:style w:type="paragraph" w:customStyle="1" w:styleId="CharCharRakstzRakstzCharChar">
    <w:name w:val="Char Char Rakstz. Rakstz. Char Char"/>
    <w:basedOn w:val="Normal"/>
    <w:next w:val="Normal"/>
    <w:rsid w:val="00235510"/>
    <w:pPr>
      <w:spacing w:before="120" w:after="160" w:line="240" w:lineRule="exact"/>
      <w:ind w:firstLine="720"/>
      <w:jc w:val="both"/>
    </w:pPr>
    <w:rPr>
      <w:rFonts w:ascii="Verdana" w:hAnsi="Verdana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6D6E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FF6D6E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uiPriority w:val="99"/>
    <w:semiHidden/>
    <w:unhideWhenUsed/>
    <w:rsid w:val="00FF6D6E"/>
    <w:rPr>
      <w:vertAlign w:val="superscript"/>
    </w:rPr>
  </w:style>
  <w:style w:type="character" w:styleId="CommentReference">
    <w:name w:val="annotation reference"/>
    <w:uiPriority w:val="99"/>
    <w:semiHidden/>
    <w:unhideWhenUsed/>
    <w:rsid w:val="004929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29F0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4929F0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29F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929F0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9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929F0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2182D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B2182D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182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B2182D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uiPriority w:val="99"/>
    <w:unhideWhenUsed/>
    <w:rsid w:val="0058364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8364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netal\Desktop\KRG_4.2.8._9.3.pielikums_1.versija_vecaku_apliecin&#257;jums_30.05.2014..dot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FC419-983D-4BF1-BC9B-5926C8C3D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KRG_4.2.8._9.3.pielikums_1.versija_vecaku_apliecinājums_30.05.2014.</Template>
  <TotalTime>0</TotalTime>
  <Pages>1</Pages>
  <Words>105</Words>
  <Characters>715</Characters>
  <Application>Microsoft Office Word</Application>
  <DocSecurity>0</DocSecurity>
  <Lines>18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814</CharactersWithSpaces>
  <SharedDoc>false</SharedDoc>
  <HLinks>
    <vt:vector size="6" baseType="variant">
      <vt:variant>
        <vt:i4>2031717</vt:i4>
      </vt:variant>
      <vt:variant>
        <vt:i4>0</vt:i4>
      </vt:variant>
      <vt:variant>
        <vt:i4>0</vt:i4>
      </vt:variant>
      <vt:variant>
        <vt:i4>5</vt:i4>
      </vt:variant>
      <vt:variant>
        <vt:lpwstr>mailto:nva@nva.gov.lv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cp:lastPrinted>2019-02-28T12:27:00Z</cp:lastPrinted>
  <dcterms:created xsi:type="dcterms:W3CDTF">2026-02-05T13:20:00Z</dcterms:created>
  <dcterms:modified xsi:type="dcterms:W3CDTF">2026-02-05T13:20:00Z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776a8b-e112-464b-8423-fe7ee6cc039d_Enabled">
    <vt:lpwstr>True</vt:lpwstr>
  </property>
  <property fmtid="{D5CDD505-2E9C-101B-9397-08002B2CF9AE}" pid="3" name="MSIP_Label_ca776a8b-e112-464b-8423-fe7ee6cc039d_SiteId">
    <vt:lpwstr>964f07d8-5825-4956-9452-f1bf0ed4e06a</vt:lpwstr>
  </property>
  <property fmtid="{D5CDD505-2E9C-101B-9397-08002B2CF9AE}" pid="4" name="MSIP_Label_ca776a8b-e112-464b-8423-fe7ee6cc039d_Owner">
    <vt:lpwstr>Dainis.Spels@lattelecom.lv</vt:lpwstr>
  </property>
  <property fmtid="{D5CDD505-2E9C-101B-9397-08002B2CF9AE}" pid="5" name="MSIP_Label_ca776a8b-e112-464b-8423-fe7ee6cc039d_SetDate">
    <vt:lpwstr>2018-11-23T06:13:53.5669307Z</vt:lpwstr>
  </property>
  <property fmtid="{D5CDD505-2E9C-101B-9397-08002B2CF9AE}" pid="6" name="MSIP_Label_ca776a8b-e112-464b-8423-fe7ee6cc039d_Name">
    <vt:lpwstr>Iekšēja ierobežotas pieejamības informācija</vt:lpwstr>
  </property>
  <property fmtid="{D5CDD505-2E9C-101B-9397-08002B2CF9AE}" pid="7" name="MSIP_Label_ca776a8b-e112-464b-8423-fe7ee6cc039d_Application">
    <vt:lpwstr>Microsoft Azure Information Protection</vt:lpwstr>
  </property>
  <property fmtid="{D5CDD505-2E9C-101B-9397-08002B2CF9AE}" pid="8" name="MSIP_Label_ca776a8b-e112-464b-8423-fe7ee6cc039d_Extended_MSFT_Method">
    <vt:lpwstr>Automatic</vt:lpwstr>
  </property>
  <property fmtid="{D5CDD505-2E9C-101B-9397-08002B2CF9AE}" pid="9" name="Sensitivity">
    <vt:lpwstr>Iekšēja ierobežotas pieejamības informācija</vt:lpwstr>
  </property>
</Properties>
</file>